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0E2" w:rsidRPr="008B70F0" w:rsidRDefault="00B80C91" w:rsidP="004550E2">
      <w:pPr>
        <w:spacing w:line="720" w:lineRule="exact"/>
        <w:rPr>
          <w:rFonts w:ascii="Dunant Light" w:hAnsi="Dunant Light"/>
          <w:color w:val="808080"/>
          <w:sz w:val="56"/>
          <w:szCs w:val="56"/>
        </w:rPr>
      </w:pPr>
      <w:r w:rsidRPr="008B70F0">
        <w:rPr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64627921">
            <wp:simplePos x="0" y="0"/>
            <wp:positionH relativeFrom="margin">
              <wp:align>right</wp:align>
            </wp:positionH>
            <wp:positionV relativeFrom="paragraph">
              <wp:posOffset>-167640</wp:posOffset>
            </wp:positionV>
            <wp:extent cx="2153285" cy="2038350"/>
            <wp:effectExtent l="0" t="0" r="0" b="0"/>
            <wp:wrapNone/>
            <wp:docPr id="1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8E4C4926-3317-4E4E-8961-8E17D46E56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8E4C4926-3317-4E4E-8961-8E17D46E56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B70F0" w:rsidRPr="008B70F0">
        <w:rPr>
          <w:rFonts w:ascii="Dunant Light" w:hAnsi="Dunant Light"/>
          <w:color w:val="808080"/>
          <w:sz w:val="56"/>
          <w:szCs w:val="56"/>
        </w:rPr>
        <w:t>Naš</w:t>
      </w:r>
      <w:proofErr w:type="spellEnd"/>
      <w:r w:rsidR="008B70F0" w:rsidRPr="008B70F0">
        <w:rPr>
          <w:rFonts w:ascii="Dunant Light" w:hAnsi="Dunant Light"/>
          <w:color w:val="808080"/>
          <w:sz w:val="56"/>
          <w:szCs w:val="56"/>
        </w:rPr>
        <w:t xml:space="preserve"> </w:t>
      </w:r>
      <w:proofErr w:type="spellStart"/>
      <w:r w:rsidR="008B70F0" w:rsidRPr="008B70F0">
        <w:rPr>
          <w:rFonts w:ascii="Dunant Light" w:hAnsi="Dunant Light"/>
          <w:color w:val="808080"/>
          <w:sz w:val="56"/>
          <w:szCs w:val="56"/>
        </w:rPr>
        <w:t>vrtić</w:t>
      </w:r>
      <w:proofErr w:type="spellEnd"/>
    </w:p>
    <w:p w:rsidR="008B70F0" w:rsidRPr="008B70F0" w:rsidRDefault="008B70F0" w:rsidP="008B70F0">
      <w:pPr>
        <w:spacing w:before="100" w:beforeAutospacing="1" w:after="100" w:afterAutospacing="1"/>
        <w:rPr>
          <w:b/>
          <w:color w:val="808080"/>
          <w:sz w:val="56"/>
          <w:szCs w:val="56"/>
        </w:rPr>
      </w:pPr>
      <w:r w:rsidRPr="008B70F0">
        <w:rPr>
          <w:b/>
          <w:color w:val="808080"/>
          <w:sz w:val="56"/>
          <w:szCs w:val="56"/>
        </w:rPr>
        <w:t xml:space="preserve">je </w:t>
      </w:r>
      <w:proofErr w:type="spellStart"/>
      <w:r w:rsidRPr="008B70F0">
        <w:rPr>
          <w:b/>
          <w:color w:val="808080"/>
          <w:sz w:val="56"/>
          <w:szCs w:val="56"/>
        </w:rPr>
        <w:t>siguran</w:t>
      </w:r>
      <w:proofErr w:type="spellEnd"/>
      <w:r>
        <w:rPr>
          <w:b/>
          <w:color w:val="808080"/>
          <w:sz w:val="56"/>
          <w:szCs w:val="56"/>
        </w:rPr>
        <w:t>!</w:t>
      </w:r>
    </w:p>
    <w:p w:rsidR="000C0E39" w:rsidRPr="008B70F0" w:rsidRDefault="000C0E39" w:rsidP="004550E2">
      <w:pPr>
        <w:spacing w:line="720" w:lineRule="exact"/>
        <w:rPr>
          <w:b/>
          <w:color w:val="808080"/>
          <w:sz w:val="72"/>
          <w:szCs w:val="72"/>
          <w:lang w:val="fr-FR"/>
        </w:rPr>
      </w:pPr>
    </w:p>
    <w:p w:rsidR="004550E2" w:rsidRPr="008B70F0" w:rsidRDefault="004550E2" w:rsidP="004550E2">
      <w:pPr>
        <w:rPr>
          <w:rFonts w:cs="Verdana"/>
          <w:lang w:val="fr-FR"/>
        </w:rPr>
      </w:pPr>
    </w:p>
    <w:p w:rsidR="004550E2" w:rsidRDefault="004550E2" w:rsidP="004550E2">
      <w:pPr>
        <w:rPr>
          <w:rFonts w:cs="Verdana"/>
        </w:rPr>
      </w:pPr>
    </w:p>
    <w:p w:rsidR="000B5251" w:rsidRPr="002B1F27" w:rsidRDefault="00F36008" w:rsidP="000B5251">
      <w:pPr>
        <w:pStyle w:val="berschrift1"/>
      </w:pPr>
      <w:r w:rsidRPr="00F36008">
        <w:t xml:space="preserve">Dragi </w:t>
      </w:r>
      <w:proofErr w:type="spellStart"/>
      <w:r w:rsidRPr="00F36008">
        <w:t>roditelji</w:t>
      </w:r>
      <w:proofErr w:type="spellEnd"/>
      <w:r w:rsidR="00AF43AA" w:rsidRPr="002B1F27">
        <w:t>!</w:t>
      </w:r>
    </w:p>
    <w:p w:rsidR="00ED3F5F" w:rsidRPr="002B1F27" w:rsidRDefault="00ED3F5F" w:rsidP="00ED3F5F">
      <w:pPr>
        <w:rPr>
          <w:lang w:eastAsia="en-US"/>
        </w:rPr>
      </w:pPr>
    </w:p>
    <w:p w:rsidR="00F36008" w:rsidRPr="00F36008" w:rsidRDefault="00F36008" w:rsidP="00F36008">
      <w:pPr>
        <w:autoSpaceDE w:val="0"/>
        <w:autoSpaceDN w:val="0"/>
        <w:adjustRightInd w:val="0"/>
        <w:jc w:val="both"/>
        <w:rPr>
          <w:rFonts w:cs="Arial"/>
          <w:noProof/>
          <w:szCs w:val="32"/>
        </w:rPr>
      </w:pPr>
      <w:r w:rsidRPr="00F36008">
        <w:rPr>
          <w:rFonts w:cs="Arial"/>
          <w:noProof/>
          <w:szCs w:val="32"/>
        </w:rPr>
        <w:t>Dopustite nam da vam postavimo jedno osobno pitanje: Koliko ste upoznati s prvom pomoći?</w:t>
      </w:r>
    </w:p>
    <w:p w:rsidR="00F36008" w:rsidRPr="00F36008" w:rsidRDefault="00F36008" w:rsidP="00F36008">
      <w:pPr>
        <w:autoSpaceDE w:val="0"/>
        <w:autoSpaceDN w:val="0"/>
        <w:adjustRightInd w:val="0"/>
        <w:jc w:val="both"/>
        <w:rPr>
          <w:rFonts w:cs="Arial"/>
          <w:noProof/>
          <w:szCs w:val="32"/>
        </w:rPr>
      </w:pPr>
      <w:r w:rsidRPr="00F36008">
        <w:rPr>
          <w:rFonts w:cs="Arial"/>
          <w:noProof/>
          <w:szCs w:val="32"/>
        </w:rPr>
        <w:t>Vjerojatno ste nekad u svom životu završili tečaj prve pomoći. Znate li još kada je to bilo? Da li biste mogli pomoći u hitnim slučajevima?</w:t>
      </w:r>
    </w:p>
    <w:p w:rsidR="00F36008" w:rsidRPr="00F36008" w:rsidRDefault="00F36008" w:rsidP="00F36008">
      <w:pPr>
        <w:autoSpaceDE w:val="0"/>
        <w:autoSpaceDN w:val="0"/>
        <w:adjustRightInd w:val="0"/>
        <w:jc w:val="both"/>
        <w:rPr>
          <w:rFonts w:cs="Arial"/>
          <w:noProof/>
          <w:szCs w:val="32"/>
        </w:rPr>
      </w:pPr>
    </w:p>
    <w:p w:rsidR="00F36008" w:rsidRPr="00F36008" w:rsidRDefault="00F36008" w:rsidP="00F36008">
      <w:pPr>
        <w:autoSpaceDE w:val="0"/>
        <w:autoSpaceDN w:val="0"/>
        <w:adjustRightInd w:val="0"/>
        <w:jc w:val="both"/>
        <w:rPr>
          <w:rFonts w:cs="Arial"/>
          <w:noProof/>
          <w:szCs w:val="32"/>
        </w:rPr>
      </w:pPr>
      <w:r w:rsidRPr="00F36008">
        <w:rPr>
          <w:rFonts w:cs="Arial"/>
          <w:noProof/>
          <w:szCs w:val="32"/>
        </w:rPr>
        <w:t>Mi, odgojitelji i odgojiteljice u vrtiću vašeg djeteta, intenzivno smo se pozabavili ovim pitanjem. Što se događa u hitnom slučaju kada se broje sekunde?</w:t>
      </w:r>
    </w:p>
    <w:p w:rsidR="00F36008" w:rsidRPr="00F36008" w:rsidRDefault="00F36008" w:rsidP="00F36008">
      <w:pPr>
        <w:autoSpaceDE w:val="0"/>
        <w:autoSpaceDN w:val="0"/>
        <w:adjustRightInd w:val="0"/>
        <w:jc w:val="both"/>
        <w:rPr>
          <w:rFonts w:cs="Arial"/>
          <w:noProof/>
          <w:szCs w:val="32"/>
        </w:rPr>
      </w:pPr>
      <w:r w:rsidRPr="00F36008">
        <w:rPr>
          <w:rFonts w:cs="Arial"/>
          <w:noProof/>
          <w:szCs w:val="32"/>
        </w:rPr>
        <w:t>Zna li svatko što činiti? Jesu li nadležna tijela, kontakt osobe i partner poznati? Je li naš vrtić u stanju pravilno reagirati u hitnim slučajevima?</w:t>
      </w:r>
    </w:p>
    <w:p w:rsidR="00F36008" w:rsidRPr="00F36008" w:rsidRDefault="00F36008" w:rsidP="00F36008">
      <w:pPr>
        <w:autoSpaceDE w:val="0"/>
        <w:autoSpaceDN w:val="0"/>
        <w:adjustRightInd w:val="0"/>
        <w:jc w:val="both"/>
        <w:rPr>
          <w:rFonts w:cs="Arial"/>
          <w:noProof/>
          <w:szCs w:val="32"/>
        </w:rPr>
      </w:pPr>
    </w:p>
    <w:p w:rsidR="00F36008" w:rsidRPr="00F36008" w:rsidRDefault="00F36008" w:rsidP="00F36008">
      <w:pPr>
        <w:autoSpaceDE w:val="0"/>
        <w:autoSpaceDN w:val="0"/>
        <w:adjustRightInd w:val="0"/>
        <w:jc w:val="both"/>
        <w:rPr>
          <w:rFonts w:cs="Arial"/>
          <w:noProof/>
          <w:szCs w:val="32"/>
        </w:rPr>
      </w:pPr>
      <w:r w:rsidRPr="00F36008">
        <w:rPr>
          <w:rFonts w:cs="Arial"/>
          <w:noProof/>
          <w:szCs w:val="32"/>
        </w:rPr>
        <w:t>Odlučili smo da naš vrtić učinimo još sigurnijim. Svako bi dijete trebalo da zna što je prva pomoć i što treba učiniti kada je o njoj riječ. Tko se mora obavijestiti? Gdje je kutija prve pomoći? Sva djeca iz vrtića bi trebala imati mogućnost da vježbaju svoje znanje pomoću ponuda za igru.</w:t>
      </w:r>
    </w:p>
    <w:p w:rsidR="00F36008" w:rsidRPr="00F36008" w:rsidRDefault="00F36008" w:rsidP="00F36008">
      <w:pPr>
        <w:autoSpaceDE w:val="0"/>
        <w:autoSpaceDN w:val="0"/>
        <w:adjustRightInd w:val="0"/>
        <w:jc w:val="both"/>
        <w:rPr>
          <w:rFonts w:cs="Arial"/>
          <w:noProof/>
          <w:szCs w:val="32"/>
        </w:rPr>
      </w:pPr>
    </w:p>
    <w:p w:rsidR="00F36008" w:rsidRPr="00F36008" w:rsidRDefault="00F36008" w:rsidP="00F36008">
      <w:pPr>
        <w:spacing w:line="260" w:lineRule="atLeast"/>
        <w:jc w:val="both"/>
        <w:rPr>
          <w:rFonts w:cs="Arial"/>
          <w:noProof/>
          <w:szCs w:val="32"/>
        </w:rPr>
      </w:pPr>
      <w:r w:rsidRPr="00F36008">
        <w:rPr>
          <w:rFonts w:cs="Arial"/>
          <w:noProof/>
          <w:szCs w:val="32"/>
        </w:rPr>
        <w:t>Naš vrtić želi da stekne oznaku kvalitete „Sigurni vrtić“, koju dodjeljuju Austrijski Crveni križ za mlade i AUVA [Allgemeine</w:t>
      </w:r>
      <w:r w:rsidRPr="00F36008">
        <w:rPr>
          <w:rFonts w:ascii="Calibri" w:hAnsi="Calibri" w:cs="Calibri"/>
          <w:noProof/>
          <w:szCs w:val="32"/>
        </w:rPr>
        <w:t> </w:t>
      </w:r>
      <w:r w:rsidRPr="00F36008">
        <w:rPr>
          <w:rFonts w:cs="Arial"/>
          <w:noProof/>
          <w:szCs w:val="32"/>
        </w:rPr>
        <w:t>Unfallversicherungsanstalt - Zavod za op</w:t>
      </w:r>
      <w:r w:rsidRPr="00F36008">
        <w:rPr>
          <w:rFonts w:cs="Dunant"/>
          <w:noProof/>
          <w:szCs w:val="32"/>
        </w:rPr>
        <w:t>ć</w:t>
      </w:r>
      <w:r w:rsidRPr="00F36008">
        <w:rPr>
          <w:rFonts w:cs="Arial"/>
          <w:noProof/>
          <w:szCs w:val="32"/>
        </w:rPr>
        <w:t>e osiguranje od nesretnog slu</w:t>
      </w:r>
      <w:r w:rsidRPr="00F36008">
        <w:rPr>
          <w:rFonts w:cs="Dunant"/>
          <w:noProof/>
          <w:szCs w:val="32"/>
        </w:rPr>
        <w:t>č</w:t>
      </w:r>
      <w:r w:rsidRPr="00F36008">
        <w:rPr>
          <w:rFonts w:cs="Arial"/>
          <w:noProof/>
          <w:szCs w:val="32"/>
        </w:rPr>
        <w:t>aja].</w:t>
      </w:r>
    </w:p>
    <w:p w:rsidR="00F36008" w:rsidRPr="00F36008" w:rsidRDefault="00F36008" w:rsidP="00F36008">
      <w:pPr>
        <w:autoSpaceDE w:val="0"/>
        <w:autoSpaceDN w:val="0"/>
        <w:adjustRightInd w:val="0"/>
        <w:jc w:val="both"/>
        <w:rPr>
          <w:rFonts w:cs="Arial"/>
          <w:noProof/>
          <w:szCs w:val="32"/>
        </w:rPr>
      </w:pPr>
    </w:p>
    <w:p w:rsidR="00F36008" w:rsidRPr="00F36008" w:rsidRDefault="00F36008" w:rsidP="00F36008">
      <w:pPr>
        <w:autoSpaceDE w:val="0"/>
        <w:autoSpaceDN w:val="0"/>
        <w:adjustRightInd w:val="0"/>
        <w:jc w:val="both"/>
        <w:rPr>
          <w:rFonts w:cs="Arial"/>
          <w:noProof/>
          <w:szCs w:val="32"/>
        </w:rPr>
      </w:pPr>
      <w:r w:rsidRPr="00F36008">
        <w:rPr>
          <w:rFonts w:cs="Arial"/>
          <w:noProof/>
          <w:szCs w:val="32"/>
        </w:rPr>
        <w:t xml:space="preserve">Time povećavamo sigurnost i osposobljenost svih osoba, koje se nalaze u našem vrtiću </w:t>
      </w:r>
      <w:r w:rsidRPr="00F36008">
        <w:rPr>
          <w:rFonts w:cs="Arial"/>
          <w:szCs w:val="32"/>
        </w:rPr>
        <w:t xml:space="preserve">– </w:t>
      </w:r>
      <w:r w:rsidRPr="00F36008">
        <w:rPr>
          <w:rFonts w:cs="Arial"/>
          <w:noProof/>
          <w:szCs w:val="32"/>
        </w:rPr>
        <w:t>to uključuje odgajateljice i odgajatelje, sve osobe koja su zaposlene u vrtiću i svako dijete koje ide u naš vrtić.</w:t>
      </w:r>
    </w:p>
    <w:p w:rsidR="00F36008" w:rsidRPr="00F36008" w:rsidRDefault="00F36008" w:rsidP="00F36008">
      <w:pPr>
        <w:autoSpaceDE w:val="0"/>
        <w:autoSpaceDN w:val="0"/>
        <w:adjustRightInd w:val="0"/>
        <w:jc w:val="both"/>
        <w:rPr>
          <w:rFonts w:cs="Arial"/>
          <w:noProof/>
          <w:szCs w:val="32"/>
        </w:rPr>
      </w:pPr>
    </w:p>
    <w:p w:rsidR="00F36008" w:rsidRPr="00F36008" w:rsidRDefault="00F36008" w:rsidP="00F36008">
      <w:pPr>
        <w:autoSpaceDE w:val="0"/>
        <w:autoSpaceDN w:val="0"/>
        <w:adjustRightInd w:val="0"/>
        <w:jc w:val="both"/>
        <w:rPr>
          <w:rFonts w:cs="Arial"/>
          <w:noProof/>
          <w:szCs w:val="32"/>
          <w:lang w:val="en-US"/>
        </w:rPr>
      </w:pPr>
      <w:r w:rsidRPr="00F36008">
        <w:rPr>
          <w:rFonts w:cs="Arial"/>
          <w:noProof/>
          <w:szCs w:val="32"/>
        </w:rPr>
        <w:t xml:space="preserve">Ako ste zainteresirani, više pojedinosti o programu možete pronaći online na </w:t>
      </w:r>
      <w:hyperlink r:id="rId8" w:history="1">
        <w:r w:rsidRPr="00F36008">
          <w:rPr>
            <w:rStyle w:val="Hyperlink"/>
            <w:rFonts w:cs="Arial"/>
            <w:szCs w:val="32"/>
          </w:rPr>
          <w:t>www.sichererkindergarten.at</w:t>
        </w:r>
      </w:hyperlink>
      <w:r w:rsidRPr="00F36008">
        <w:rPr>
          <w:rFonts w:cs="Arial"/>
          <w:szCs w:val="32"/>
        </w:rPr>
        <w:t xml:space="preserve">. </w:t>
      </w:r>
      <w:r w:rsidRPr="00F36008">
        <w:rPr>
          <w:rFonts w:cs="Arial"/>
          <w:noProof/>
          <w:szCs w:val="32"/>
          <w:lang w:val="en-US"/>
        </w:rPr>
        <w:t>Informirat ćemo vas o našem putu do certifikata „Sigurni vrtić“!</w:t>
      </w:r>
    </w:p>
    <w:p w:rsidR="00B02628" w:rsidRPr="00B02628" w:rsidRDefault="008B70F0" w:rsidP="00CF1404">
      <w:pPr>
        <w:autoSpaceDE w:val="0"/>
        <w:autoSpaceDN w:val="0"/>
        <w:adjustRightInd w:val="0"/>
        <w:jc w:val="both"/>
        <w:rPr>
          <w:noProof/>
        </w:rPr>
      </w:pPr>
      <w:bookmarkStart w:id="0" w:name="_GoBack"/>
      <w:bookmarkEnd w:id="0"/>
      <w:r w:rsidRPr="00B02628">
        <w:rPr>
          <w:noProof/>
        </w:rPr>
        <w:drawing>
          <wp:anchor distT="0" distB="0" distL="114300" distR="114300" simplePos="0" relativeHeight="251660288" behindDoc="0" locked="0" layoutInCell="1" allowOverlap="1" wp14:anchorId="4B01F999" wp14:editId="25D145F0">
            <wp:simplePos x="0" y="0"/>
            <wp:positionH relativeFrom="margin">
              <wp:align>center</wp:align>
            </wp:positionH>
            <wp:positionV relativeFrom="paragraph">
              <wp:posOffset>1095623</wp:posOffset>
            </wp:positionV>
            <wp:extent cx="1431925" cy="598170"/>
            <wp:effectExtent l="0" t="0" r="0" b="0"/>
            <wp:wrapNone/>
            <wp:docPr id="4" name="Grafik 353">
              <a:extLst xmlns:a="http://schemas.openxmlformats.org/drawingml/2006/main">
                <a:ext uri="{FF2B5EF4-FFF2-40B4-BE49-F238E27FC236}">
                  <a16:creationId xmlns:a16="http://schemas.microsoft.com/office/drawing/2014/main" id="{AC4C90B2-8C75-4DCA-9A73-07DD65C1B0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353">
                      <a:extLst>
                        <a:ext uri="{FF2B5EF4-FFF2-40B4-BE49-F238E27FC236}">
                          <a16:creationId xmlns:a16="http://schemas.microsoft.com/office/drawing/2014/main" id="{AC4C90B2-8C75-4DCA-9A73-07DD65C1B06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59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02628">
        <w:rPr>
          <w:noProof/>
        </w:rPr>
        <w:drawing>
          <wp:anchor distT="0" distB="0" distL="114300" distR="114300" simplePos="0" relativeHeight="251661312" behindDoc="0" locked="0" layoutInCell="1" allowOverlap="1" wp14:anchorId="663B41C8" wp14:editId="5CC0EEBB">
            <wp:simplePos x="0" y="0"/>
            <wp:positionH relativeFrom="margin">
              <wp:align>left</wp:align>
            </wp:positionH>
            <wp:positionV relativeFrom="paragraph">
              <wp:posOffset>1135159</wp:posOffset>
            </wp:positionV>
            <wp:extent cx="2125847" cy="607230"/>
            <wp:effectExtent l="0" t="0" r="8255" b="2540"/>
            <wp:wrapNone/>
            <wp:docPr id="7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7DFED11A-2FE6-4E40-A4D1-B1EF9C1CBF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7DFED11A-2FE6-4E40-A4D1-B1EF9C1CBF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847" cy="60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02628" w:rsidRPr="00B02628" w:rsidSect="00905675">
      <w:footerReference w:type="default" r:id="rId11"/>
      <w:headerReference w:type="first" r:id="rId12"/>
      <w:footerReference w:type="first" r:id="rId13"/>
      <w:pgSz w:w="11900" w:h="16820"/>
      <w:pgMar w:top="237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0E39" w:rsidRDefault="000C0E39" w:rsidP="00D261A0">
      <w:r>
        <w:separator/>
      </w:r>
    </w:p>
  </w:endnote>
  <w:endnote w:type="continuationSeparator" w:id="0">
    <w:p w:rsidR="000C0E39" w:rsidRDefault="000C0E39" w:rsidP="00D26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ECC65B9-B389-4B10-94EE-7CAA95B142E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unant">
    <w:panose1 w:val="020B0504040101020203"/>
    <w:charset w:val="00"/>
    <w:family w:val="swiss"/>
    <w:notTrueType/>
    <w:pitch w:val="variable"/>
    <w:sig w:usb0="00000007" w:usb1="00000000" w:usb2="00000000" w:usb3="00000000" w:csb0="00000093" w:csb1="00000000"/>
  </w:font>
  <w:font w:name="Dunant Medium">
    <w:panose1 w:val="020B0604040101020203"/>
    <w:charset w:val="00"/>
    <w:family w:val="swiss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438E3F50-91B6-4F2A-8AA0-B3556B481D28}"/>
    <w:embedBold r:id="rId3" w:fontKey="{F03C8989-D18B-4DF6-9A4F-B7D7F9D14C0B}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Dunant Light">
    <w:panose1 w:val="020B0304040101020203"/>
    <w:charset w:val="00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AD349A8-8B7B-44E1-919F-5AB162A90A3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5675" w:rsidRPr="002826AF" w:rsidRDefault="00905675" w:rsidP="0062070A">
    <w:pPr>
      <w:ind w:right="-432"/>
      <w:jc w:val="right"/>
      <w:rPr>
        <w:b/>
        <w:color w:val="FFFFFF"/>
        <w:sz w:val="20"/>
        <w:szCs w:val="20"/>
      </w:rPr>
    </w:pPr>
    <w:r>
      <w:rPr>
        <w:b/>
        <w:noProof/>
        <w:color w:val="FFFFFF"/>
        <w:sz w:val="20"/>
        <w:szCs w:val="20"/>
        <w:lang w:val="de-AT" w:eastAsia="de-AT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66CC9006" wp14:editId="50BE25F9">
              <wp:simplePos x="0" y="0"/>
              <wp:positionH relativeFrom="column">
                <wp:posOffset>5755005</wp:posOffset>
              </wp:positionH>
              <wp:positionV relativeFrom="paragraph">
                <wp:posOffset>-20320</wp:posOffset>
              </wp:positionV>
              <wp:extent cx="539750" cy="179705"/>
              <wp:effectExtent l="1905" t="5080" r="4445" b="5715"/>
              <wp:wrapNone/>
              <wp:docPr id="6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9750" cy="179705"/>
                      </a:xfrm>
                      <a:prstGeom prst="rect">
                        <a:avLst/>
                      </a:prstGeom>
                      <a:solidFill>
                        <a:srgbClr val="B70E0C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B70E0C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635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C3EBBF" id="Rechteck 1" o:spid="_x0000_s1026" style="position:absolute;margin-left:453.15pt;margin-top:-1.6pt;width:42.5pt;height:14.1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" fillcolor="#b70e0c" stroked="f"/>
          </w:pict>
        </mc:Fallback>
      </mc:AlternateContent>
    </w:r>
    <w:r w:rsidRPr="002826AF">
      <w:rPr>
        <w:b/>
        <w:color w:val="FFFFFF"/>
        <w:sz w:val="20"/>
        <w:szCs w:val="20"/>
      </w:rPr>
      <w:fldChar w:fldCharType="begin"/>
    </w:r>
    <w:r w:rsidRPr="002826AF">
      <w:rPr>
        <w:b/>
        <w:color w:val="FFFFFF"/>
        <w:sz w:val="20"/>
        <w:szCs w:val="20"/>
      </w:rPr>
      <w:instrText xml:space="preserve"> </w:instrText>
    </w:r>
    <w:r>
      <w:rPr>
        <w:b/>
        <w:color w:val="FFFFFF"/>
        <w:sz w:val="20"/>
        <w:szCs w:val="20"/>
      </w:rPr>
      <w:instrText>PAGE</w:instrText>
    </w:r>
    <w:r w:rsidRPr="002826AF">
      <w:rPr>
        <w:b/>
        <w:color w:val="FFFFFF"/>
        <w:sz w:val="20"/>
        <w:szCs w:val="20"/>
      </w:rPr>
      <w:instrText xml:space="preserve">  </w:instrText>
    </w:r>
    <w:r w:rsidRPr="002826AF">
      <w:rPr>
        <w:b/>
        <w:color w:val="FFFFFF"/>
        <w:sz w:val="20"/>
        <w:szCs w:val="20"/>
      </w:rPr>
      <w:fldChar w:fldCharType="separate"/>
    </w:r>
    <w:r w:rsidR="0037511F">
      <w:rPr>
        <w:b/>
        <w:noProof/>
        <w:color w:val="FFFFFF"/>
        <w:sz w:val="20"/>
        <w:szCs w:val="20"/>
      </w:rPr>
      <w:t>2</w:t>
    </w:r>
    <w:r w:rsidRPr="002826AF">
      <w:rPr>
        <w:b/>
        <w:color w:val="FFFFFF"/>
        <w:sz w:val="20"/>
        <w:szCs w:val="20"/>
      </w:rPr>
      <w:fldChar w:fldCharType="end"/>
    </w:r>
    <w:r w:rsidRPr="002826AF">
      <w:rPr>
        <w:b/>
        <w:color w:val="FFFFFF"/>
        <w:sz w:val="20"/>
        <w:szCs w:val="20"/>
      </w:rPr>
      <w:t>/</w:t>
    </w:r>
    <w:r w:rsidRPr="002826AF">
      <w:rPr>
        <w:b/>
        <w:color w:val="FFFFFF"/>
        <w:sz w:val="20"/>
        <w:szCs w:val="20"/>
      </w:rPr>
      <w:fldChar w:fldCharType="begin"/>
    </w:r>
    <w:r w:rsidRPr="002826AF">
      <w:rPr>
        <w:b/>
        <w:color w:val="FFFFFF"/>
        <w:sz w:val="20"/>
        <w:szCs w:val="20"/>
      </w:rPr>
      <w:instrText xml:space="preserve"> </w:instrText>
    </w:r>
    <w:r>
      <w:rPr>
        <w:b/>
        <w:color w:val="FFFFFF"/>
        <w:sz w:val="20"/>
        <w:szCs w:val="20"/>
      </w:rPr>
      <w:instrText>NUMPAGES</w:instrText>
    </w:r>
    <w:r w:rsidRPr="002826AF">
      <w:rPr>
        <w:b/>
        <w:color w:val="FFFFFF"/>
        <w:sz w:val="20"/>
        <w:szCs w:val="20"/>
      </w:rPr>
      <w:instrText xml:space="preserve">  </w:instrText>
    </w:r>
    <w:r w:rsidRPr="002826AF">
      <w:rPr>
        <w:b/>
        <w:color w:val="FFFFFF"/>
        <w:sz w:val="20"/>
        <w:szCs w:val="20"/>
      </w:rPr>
      <w:fldChar w:fldCharType="separate"/>
    </w:r>
    <w:r w:rsidR="0037511F">
      <w:rPr>
        <w:b/>
        <w:noProof/>
        <w:color w:val="FFFFFF"/>
        <w:sz w:val="20"/>
        <w:szCs w:val="20"/>
      </w:rPr>
      <w:t>2</w:t>
    </w:r>
    <w:r w:rsidRPr="002826AF">
      <w:rPr>
        <w:b/>
        <w:color w:val="FFFFFF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5675" w:rsidRDefault="00905675"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3631" behindDoc="0" locked="0" layoutInCell="1" allowOverlap="1" wp14:anchorId="1CDE3F1C" wp14:editId="1527E4E6">
              <wp:simplePos x="0" y="0"/>
              <wp:positionH relativeFrom="column">
                <wp:posOffset>-543560</wp:posOffset>
              </wp:positionH>
              <wp:positionV relativeFrom="paragraph">
                <wp:posOffset>-1706245</wp:posOffset>
              </wp:positionV>
              <wp:extent cx="6840220" cy="1979930"/>
              <wp:effectExtent l="0" t="0" r="0" b="1270"/>
              <wp:wrapThrough wrapText="bothSides">
                <wp:wrapPolygon edited="0">
                  <wp:start x="0" y="0"/>
                  <wp:lineTo x="0" y="21337"/>
                  <wp:lineTo x="21496" y="21337"/>
                  <wp:lineTo x="21496" y="0"/>
                  <wp:lineTo x="0" y="0"/>
                </wp:wrapPolygon>
              </wp:wrapThrough>
              <wp:docPr id="12" name="Gruppierung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220" cy="1979930"/>
                        <a:chOff x="0" y="0"/>
                        <a:chExt cx="6840220" cy="1979930"/>
                      </a:xfrm>
                    </wpg:grpSpPr>
                    <wps:wsp>
                      <wps:cNvPr id="2" name="Rectangle 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Bild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6545" y="430530"/>
                          <a:ext cx="2626995" cy="12833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31D81A" id="Gruppierung 12" o:spid="_x0000_s1026" style="position:absolute;margin-left:-42.8pt;margin-top:-134.35pt;width:538.6pt;height:155.9pt;z-index:251653631" coordsize="68402,197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i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JYAAAABAAIAlgAAAAEAAjhCSU0EJgAAAAAADgAAAAAAAAAAAAA/gAAAOEJJ&#10;TQQNAAAAAAAEAAAAW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DYgAAAABSZ2h0bG9uZwAABuw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COEJJTQQMAAAAAA02AAAAAQAAAKAAAABOAAAB4AAAkkAAAA0aABgAAf/Y&#10;/+0ADEFkb2JlX0NNAAH/7gAOQWRvYmUAZIAAAAAB/9sAhAAMCAgICQgMCQkMEQsKCxEVDwwMDxUY&#10;ExMVExMYEQwMDAwMDBEMDAwMDAwMDAwMDAwMDAwMDAwMDAwMDAwMDAwMAQ0LCw0ODRAODhAUDg4O&#10;FBQODg4OFBEMDAwMDBERDAwMDAwMEQwMDAwMDAwMDAwMDAwMDAwMDAwMDAwMDAwMDAz/wAARCABO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2IG7AMBEQACEQEDEQH/3QAEAN7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pA/8KV/+y6uqP8AxUzYv/v4d9+8KPvIf8rxa/8APDF/2kXXX0/f&#10;3Kn/AIixv/8A4td9/wB2jY+tef3j911+697917r3v3Xuve/de697917r3v3Xuve/de697917r6cf&#10;wH/7IV+Fv/ipnxz/APfPYb30t5D/AOVH2b/nhtP+0ePr4g/vY/8AiU/uX/4tfMP/AHd7zo2fsV9Y&#10;/wD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kD/wpX/7Lq6o&#10;/wDFTNi/+/h337wo+8h/yvFr/wA8MX/aRddfT9/cqf8AiLG//wDi133/AHaNj615/eP3XX7r3v3X&#10;uve/de697917r3v3Xuve/de697917r3v3Xuvpx/Af/shX4W/+KmfHP8A989hvfS3kP8A5UfZv+eG&#10;0/7R4+viD+9j/wCJT+5f/i18w/8Ad3vOjZ+xX1j/AN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QP/Clf/surqj/AMVM2L/7+HffvCj7yH/K8Wv/ADwxf9pF119P&#10;39yp/wCIsb//AOLXff8Ado2PrXn94/ddfuve/de697917r3v3Xuve/de697917r3v3Xuve/de6+n&#10;H8B/+yFfhb/4qZ8c/wD3z2G99LeQ/wDlR9m/54bT/tHj6+IP72P/AIlP7l/+LXzD/wB3e86Nn7Ff&#10;WP8A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pA/8KV/+y6u&#10;qP8AxUzYv/v4d9+8KPvIf8rxa/8APDF/2kXXX0/f3Kn/AIixv/8A4td9/wB2jY+tef3j911+6979&#10;17r3v3Xuve/de697917r3v3Xuve/de697917r6cfwH/7IV+Fv/ipnxz/APfPYb30t5D/AOVH2b/n&#10;htP+0ePr4g/vY/8AiU/uX/4tfMP/AHd7zo2fsV9Y/wD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kD/wpX/7Lq6o/wDFTNi/+/h337wo+8h/yvFr/wA8MX/aRddf&#10;T9/cqf8AiLG//wDi133/AHaNj615/eP3XX7r3v3Xuve/de697917r3v3Xuve/de697917r3v3Xuv&#10;px/Af/shX4W/+KmfHP8A989hvfS3kP8A5UfZv+eG0/7R4+viD+9j/wCJT+5f/i18w/8Ad3vOjZ+x&#10;X1j/AN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QP/Clf/su&#10;rqj/AMVM2L/7+HffvCj7yH/K8Wv/ADwxf9pF119P39yp/wCIsb//AOLXff8Ado2PrXn94/ddfuve&#10;/de697917r3v3Xuve/de697917r3v3Xuve/de6+nH8B/+yFfhb/4qZ8c/wD3z2G99LeQ/wDlR9m/&#10;54bT/tHj6+IP72P/AIlP7l/+LXzD/wB3e86Nn7FfWP8A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pA/8KV/+y6uqP8AxUzYv/v4d9+8KPvIf8rxa/8APDF/2kXX&#10;X0/f3Kn/AIixv/8A4td9/wB2jY+tef3j911+697917r3v3Xuve/de697917r3v3Xuve/de697917&#10;r6cfwH/7IV+Fv/ipnxz/APfPYb30t5D/AOVH2b/nhtP+0ePr4g/vY/8AiU/uX/4tfMP/AHd7zo2f&#10;sV9Y/wD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ruf8KW&#10;v+yJOn//ABajaX/vpN6e8e/vI/8AKlWf/PbH/wBWLjrsP/cpf+JOcxf+Kvd/93bZutIz3hX19OvX&#10;vfuvde9+691737r3Xvfuvde9+691737r3Xvfuvde9+691737r3Xvfuvde9+691737r3Xvfuvde9+&#10;691737r3Xvfuvde9+691737r3Xvfuvde9+691737r3Xvfuvde9+691737r3RqPgv/wBlt/Dr/wAW&#10;o+Pf/v28R7FHI/8Ayuuz/wDPbaf9X4+oI+9N/wCIx+43/ir7/wD92m76+nd76YdfD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Wu5/wpa/&#10;7Ik6f/8AFqNpf++k3p7x7+8j/wAqVZ/89sf/AFYuOuw/9yl/4k5zF/4q93/3dtm60jPeFfX069e9&#10;+691737r3Xvfuvde9+691737r3Xvfuvde9+691737r3Xvfuvde9+691737r3Xvfuvde9+691737r&#10;3Xvfuvde9+691737r3Xvfuvde9+691737r3Xvfuvde9+691737r3XvfuvdGo+C//AGW38Ov/ABaj&#10;49/+/bxHsUcj/wDK67P/AM9tp/1fj6gj703/AIjH7jf+Kvv/AP3abvr6d3vph18P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7n/Clr/s&#10;iTp//wAWo2l/76TenvHv7yP/ACpVn/z2x/8AVi467D/3KX/iTnMX/ir3f/d22brSM94V9fTr1737&#10;r3Xvfuvde9+691737r3Xvfuvde9+691737r3Xvfuvde9+691737r3Xvfuvde9+691737r3Xvfuvd&#10;e9+691737r3Xvfuvde9+691737r3Xvfuvde9+691737r3Xvfuvde9+690aj4L/8AZbfw6/8AFqPj&#10;3/79vEexRyP/AMrrs/8Az22n/V+PqCPvTf8AiMfuN/4q+/8A/dpu+vp3e+mHXw9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ruf8KWv+yJ&#10;On//ABajaX/vpN6e8e/vI/8AKlWf/PbH/wBWLjrsP/cpf+JOcxf+Kvd/93bZutIz3hX19OvXvfuv&#10;de9+691737r3Xvfuvde9+691737r3Xvfuvde9+691737r3Xvfuvde9+691737r3Xvfuvde9+6917&#10;37r3Xvfuvde9+691737r3Xvfuvde9+691737r3Xvfuvde9+691737r3RqPgv/wBlt/Dr/wAWo+Pf&#10;/v28R7FHI/8Ayuuz/wDPbaf9X4+oI+9N/wCIx+43/ir7/wD92m76+nd76YdfD1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QP/Clf/surqj/AMVM2L/7+HffvCj7yH/K8Wv/&#10;ADwxf9pF119P39yp/wCIsb//AOLXff8Ado2PrXn94/ddfuve/de697917r3v3Xuve/de697917r3&#10;v3Xuve/de6+nH8B/+yFfhb/4qZ8c/wD3z2G99LeQ/wDlR9m/54bT/tHj6+IP72P/AIlP7l/+LXzD&#10;/wB3e86Nn7FfWP8A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pA/8KV/+y6uqP8AxUzYv/v4d9+8KPvIf8rxa/8APDF/2kXXX0/f3Kn/AIixv/8A4td9/wB2jY+t&#10;ef3j911+697917r3v3Xuve/de697917r3v3Xuve/de697917r6cfwH/7IV+Fv/ipnxz/APfPYb30&#10;t5D/AOVH2b/nhtP+0ePr4g/vY/8AiU/uX/4tfMP/AHd7zo2fsV9Y/wD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kD/wpX/7Lq6o/wDFTNi/+/h337wo+8h/yvFr&#10;/wA8MX/aRddfT9/cqf8AiLG//wDi133/AHaNj615/eP3XX7r3v3Xuve/de697917r3v3Xuve/de6&#10;97917r3v3Xuvpx/Af/shX4W/+KmfHP8A989hvfS3kP8A5UfZv+eG0/7R4+viD+9j/wCJT+5f/i18&#10;w/8Ad3vOjZ+xX1j/AN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QP/Clf/surqj/AMVM2L/7+HffvCj7yH/K8Wv/ADwxf9pF119P39yp/wCIsb//AOLXff8Ado2P&#10;rXn94/ddfuve/de697917r3v3Xuve/de697917r3v3Xuve/de6+nH8B/+yFfhb/4qZ8c/wD3z2G9&#10;9LeQ/wDlR9m/54bT/tHj6+IP72P/AIlP7l/+LXzD/wB3e86Nn7FfWP8A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A/8KV/+y6uqP8AxUzYv/v4d9+8KPvIf8rx&#10;a/8APDF/2kXXX0/f3Kn/AIixv/8A4td9/wB2jY+tef3j911+697917r3v3Xuve/de697917r3v3X&#10;uve/de697917r6cfwH/7IV+Fv/ipnxz/APfPYb30t5D/AOVH2b/nhtP+0ePr4g/vY/8AiU/uX/4t&#10;fMP/AHd7zo2fsV9Y/wD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kD/wpX/7Lq6o/wDFTNi/+/h337wo+8h/yvFr/wA8MX/aRddfT9/cqf8AiLG//wDi133/AHaN&#10;j615/eP3XX7r3v3Xuve/de697917r3v3Xuve/de697917r3v3Xuvpx/Af/shX4W/+KmfHP8A989h&#10;vfS3kP8A5UfZv+eG0/7R4+viD+9j/wCJT+5f/i18w/8Ad3vOjZ+xX1j/AN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QP/Clf/surqj/AMVM2L/7+HffvCj7yH/K&#10;8Wv/ADwxf9pF119P39yp/wCIsb//AOLXff8Ado2PrXn94/ddfuve/de697917r3v3Xuve/de6979&#10;17r3v3Xuve/de6+nH8B/+yFfhb/4qZ8c/wD3z2G99LeQ/wDlR9m/54bT/tHj6+IP72P/AIlP7l/+&#10;LXzD/wB3e86Nn7FfWP8A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pA/8KV/+y6uqP8AxUzYv/v4d9+8KPvIf8rxa/8APDF/2kXXX0/f3Kn/AIixv/8A4td9/wB2&#10;jY+tef3j911+697917r3v3Xuve/de697917r3v3Xuve/de697917r6cfwH/7IV+Fv/ipnxz/APfP&#10;Yb30t5D/AOVH2b/nhtP+0ePr4g/vY/8AiU/uX/4tfMP/AHd7zo2fsV9Y/wD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RBI4YrypuLXsDcr6geD9D/ALxY8+/de67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I&#10;v/X6g8Ej6G/4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Mdq/zFvgZvXs7K9LbZ+YHx2yXbOH3XWbGquvf9K20KLdVRu+gq/s&#10;Kzb2HxGQqopchUx1AanaOgE37qtH+tWUaqOHXujne99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+bz/Nf/AJ7/APMn23/MB+SvV/S/fGT6I6z6I7W390ntLZuxMNtKrpslR9fbmqttVO8Ny5Dc&#10;NDXT1eSyckDVL3dYqZDHBDEjJJJK0zGvW+r4f+E+P88bub+Yjvrsj4xfKXEYLIdx7P2DN2tsvsnZ&#10;O2qHa+D3HsnAZXE7R3RiN5YqKtZEzK12Wo6yjlxtDHTSwNVLIlO1PCKiysTg9a62pfd+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">
              <v:rect id="Rectangle 7" o:spid="_x0000_s1027" style="position:absolute;width:68402;height:19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8" o:spid="_x0000_s1028" type="#_x0000_t75" style="position:absolute;left:41065;top:4305;width:26270;height:12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">
                <v:imagedata r:id="rId2" o:title=""/>
              </v:shape>
              <w10:wrap type="through"/>
            </v:group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6850939" wp14:editId="28BF95FE">
              <wp:simplePos x="0" y="0"/>
              <wp:positionH relativeFrom="margin">
                <wp:posOffset>-544830</wp:posOffset>
              </wp:positionH>
              <wp:positionV relativeFrom="paragraph">
                <wp:posOffset>56515</wp:posOffset>
              </wp:positionV>
              <wp:extent cx="6840220" cy="215900"/>
              <wp:effectExtent l="0" t="0" r="0" b="12700"/>
              <wp:wrapThrough wrapText="bothSides">
                <wp:wrapPolygon edited="0">
                  <wp:start x="0" y="0"/>
                  <wp:lineTo x="0" y="20329"/>
                  <wp:lineTo x="21496" y="20329"/>
                  <wp:lineTo x="21496" y="0"/>
                  <wp:lineTo x="0" y="0"/>
                </wp:wrapPolygon>
              </wp:wrapThrough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215900"/>
                      </a:xfrm>
                      <a:prstGeom prst="rect">
                        <a:avLst/>
                      </a:prstGeom>
                      <a:solidFill>
                        <a:srgbClr val="B70E0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5675" w:rsidRDefault="00905675" w:rsidP="00C27D3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850939" id="Rectangle 8" o:spid="_x0000_s1026" style="position:absolute;margin-left:-42.9pt;margin-top:4.45pt;width:538.6pt;height:17pt;z-index:251657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" fillcolor="#b70e0c" stroked="f">
              <v:textbox>
                <w:txbxContent>
                  <w:p w:rsidR="00905675" w:rsidRDefault="00905675" w:rsidP="00C27D36">
                    <w:pPr>
                      <w:jc w:val="center"/>
                    </w:pPr>
                  </w:p>
                </w:txbxContent>
              </v:textbox>
              <w10:wrap type="through" anchorx="margin"/>
            </v:rect>
          </w:pict>
        </mc:Fallback>
      </mc:AlternateContent>
    </w:r>
    <w:r w:rsidRPr="003B3F49"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8E9F349" wp14:editId="22271256">
              <wp:simplePos x="0" y="0"/>
              <wp:positionH relativeFrom="column">
                <wp:posOffset>-501650</wp:posOffset>
              </wp:positionH>
              <wp:positionV relativeFrom="paragraph">
                <wp:posOffset>-8890</wp:posOffset>
              </wp:positionV>
              <wp:extent cx="6908800" cy="342900"/>
              <wp:effectExtent l="6350" t="3810" r="6350" b="0"/>
              <wp:wrapNone/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41EA" w:rsidRPr="009231E5" w:rsidRDefault="007A41EA" w:rsidP="007A41EA">
                          <w:pPr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</w:pPr>
                          <w:r w:rsidRPr="002C7CD8"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  <w:t>ÖSTERREICHISCHES JUGENDROTKREUZ</w:t>
                          </w:r>
                          <w:r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241973"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  <w:t xml:space="preserve">| </w:t>
                          </w:r>
                          <w:r w:rsidRPr="002C7CD8"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  <w:t>WWW.JUGENDROTKREUZ.AT</w:t>
                          </w:r>
                        </w:p>
                        <w:p w:rsidR="00905675" w:rsidRPr="00241973" w:rsidRDefault="00905675" w:rsidP="003B3F49">
                          <w:pPr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E9F349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-39.5pt;margin-top:-.7pt;width:544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" filled="f" stroked="f">
              <v:textbox inset=",7.2pt,,7.2pt">
                <w:txbxContent>
                  <w:p w:rsidR="007A41EA" w:rsidRPr="009231E5" w:rsidRDefault="007A41EA" w:rsidP="007A41EA">
                    <w:pPr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</w:pPr>
                    <w:r w:rsidRPr="002C7CD8"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  <w:t>ÖSTERREICHISCHES JUGENDROTKREUZ</w:t>
                    </w:r>
                    <w:r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  <w:t xml:space="preserve"> </w:t>
                    </w:r>
                    <w:r w:rsidRPr="00241973"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  <w:t xml:space="preserve">| </w:t>
                    </w:r>
                    <w:r w:rsidRPr="002C7CD8"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  <w:t>WWW.JUGENDROTKREUZ.AT</w:t>
                    </w:r>
                  </w:p>
                  <w:p w:rsidR="00905675" w:rsidRPr="00241973" w:rsidRDefault="00905675" w:rsidP="003B3F49">
                    <w:pPr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0E39" w:rsidRDefault="000C0E39" w:rsidP="00D261A0">
      <w:r>
        <w:separator/>
      </w:r>
    </w:p>
  </w:footnote>
  <w:footnote w:type="continuationSeparator" w:id="0">
    <w:p w:rsidR="000C0E39" w:rsidRDefault="000C0E39" w:rsidP="00D261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5675" w:rsidRPr="00F37689" w:rsidRDefault="00905675" w:rsidP="009A6BA4">
    <w:pPr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7361F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462319"/>
    <w:multiLevelType w:val="multilevel"/>
    <w:tmpl w:val="816C7C70"/>
    <w:lvl w:ilvl="0">
      <w:start w:val="1"/>
      <w:numFmt w:val="decimal"/>
      <w:pStyle w:val="Nummerierung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800741E"/>
    <w:multiLevelType w:val="hybridMultilevel"/>
    <w:tmpl w:val="A82E6956"/>
    <w:lvl w:ilvl="0" w:tplc="8A5698D4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4C4C4C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7D333F"/>
    <w:multiLevelType w:val="multilevel"/>
    <w:tmpl w:val="C2E68F88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0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1" w:hanging="81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25" w:hanging="12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78" w:hanging="133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42" w:hanging="194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9" w:hanging="214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90" w:hanging="247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3" w:hanging="2733"/>
      </w:pPr>
      <w:rPr>
        <w:rFonts w:hint="default"/>
      </w:rPr>
    </w:lvl>
  </w:abstractNum>
  <w:abstractNum w:abstractNumId="4" w15:restartNumberingAfterBreak="0">
    <w:nsid w:val="48E36516"/>
    <w:multiLevelType w:val="hybridMultilevel"/>
    <w:tmpl w:val="AC0498BA"/>
    <w:lvl w:ilvl="0" w:tplc="B498B12A">
      <w:start w:val="1"/>
      <w:numFmt w:val="bullet"/>
      <w:lvlText w:val=""/>
      <w:lvlJc w:val="left"/>
      <w:pPr>
        <w:ind w:left="284" w:firstLine="0"/>
      </w:pPr>
      <w:rPr>
        <w:rFonts w:ascii="Wingdings" w:hAnsi="Wingdings" w:hint="default"/>
        <w:color w:val="4C4C4C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attachedTemplate r:id="rId1"/>
  <w:defaultTabStop w:val="708"/>
  <w:hyphenationZone w:val="425"/>
  <w:doNotShadeFormData/>
  <w:characterSpacingControl w:val="doNotCompress"/>
  <w:hdrShapeDefaults>
    <o:shapedefaults v:ext="edit" spidmax="14337">
      <o:colormru v:ext="edit" colors="#b70e0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E39"/>
    <w:rsid w:val="00016B17"/>
    <w:rsid w:val="000369C4"/>
    <w:rsid w:val="00071174"/>
    <w:rsid w:val="000B5251"/>
    <w:rsid w:val="000C0E39"/>
    <w:rsid w:val="000E38F3"/>
    <w:rsid w:val="000F2F69"/>
    <w:rsid w:val="00126DFC"/>
    <w:rsid w:val="00142EF6"/>
    <w:rsid w:val="00157332"/>
    <w:rsid w:val="001A141A"/>
    <w:rsid w:val="001B24CE"/>
    <w:rsid w:val="001B3502"/>
    <w:rsid w:val="001C5A20"/>
    <w:rsid w:val="00206C2C"/>
    <w:rsid w:val="00241973"/>
    <w:rsid w:val="002434B1"/>
    <w:rsid w:val="002826AF"/>
    <w:rsid w:val="002829E4"/>
    <w:rsid w:val="00294EFE"/>
    <w:rsid w:val="002B1F27"/>
    <w:rsid w:val="002C7028"/>
    <w:rsid w:val="002F4398"/>
    <w:rsid w:val="00305077"/>
    <w:rsid w:val="00311096"/>
    <w:rsid w:val="003262E7"/>
    <w:rsid w:val="00334B16"/>
    <w:rsid w:val="003460DE"/>
    <w:rsid w:val="0037511F"/>
    <w:rsid w:val="003836EC"/>
    <w:rsid w:val="003B3F49"/>
    <w:rsid w:val="00433B50"/>
    <w:rsid w:val="00440CB5"/>
    <w:rsid w:val="0044548C"/>
    <w:rsid w:val="004550E2"/>
    <w:rsid w:val="00462EC5"/>
    <w:rsid w:val="00467DFF"/>
    <w:rsid w:val="00475BC1"/>
    <w:rsid w:val="00482DCA"/>
    <w:rsid w:val="0048448C"/>
    <w:rsid w:val="004904A3"/>
    <w:rsid w:val="00491471"/>
    <w:rsid w:val="004B5B9A"/>
    <w:rsid w:val="005751BD"/>
    <w:rsid w:val="0059170F"/>
    <w:rsid w:val="005C27D3"/>
    <w:rsid w:val="005E1400"/>
    <w:rsid w:val="005F1A17"/>
    <w:rsid w:val="006050B7"/>
    <w:rsid w:val="0062070A"/>
    <w:rsid w:val="0063312A"/>
    <w:rsid w:val="0064228A"/>
    <w:rsid w:val="0065594D"/>
    <w:rsid w:val="006A1DED"/>
    <w:rsid w:val="006B49D9"/>
    <w:rsid w:val="006E28BF"/>
    <w:rsid w:val="006F3EFA"/>
    <w:rsid w:val="0075197C"/>
    <w:rsid w:val="0077385C"/>
    <w:rsid w:val="007873FD"/>
    <w:rsid w:val="00794600"/>
    <w:rsid w:val="007A41EA"/>
    <w:rsid w:val="007C6074"/>
    <w:rsid w:val="00863A3E"/>
    <w:rsid w:val="008B70F0"/>
    <w:rsid w:val="008F2091"/>
    <w:rsid w:val="00905675"/>
    <w:rsid w:val="00912634"/>
    <w:rsid w:val="00923B93"/>
    <w:rsid w:val="00930BCA"/>
    <w:rsid w:val="00946B2A"/>
    <w:rsid w:val="009A6BA4"/>
    <w:rsid w:val="009B6688"/>
    <w:rsid w:val="00A01C76"/>
    <w:rsid w:val="00A42F9F"/>
    <w:rsid w:val="00A67A87"/>
    <w:rsid w:val="00A769D9"/>
    <w:rsid w:val="00A86BA0"/>
    <w:rsid w:val="00AC1BC1"/>
    <w:rsid w:val="00AF43AA"/>
    <w:rsid w:val="00B02628"/>
    <w:rsid w:val="00B44A8A"/>
    <w:rsid w:val="00B61D5E"/>
    <w:rsid w:val="00B74002"/>
    <w:rsid w:val="00B80C91"/>
    <w:rsid w:val="00BC48DA"/>
    <w:rsid w:val="00BC5E4E"/>
    <w:rsid w:val="00C27D36"/>
    <w:rsid w:val="00C32C01"/>
    <w:rsid w:val="00C71317"/>
    <w:rsid w:val="00CF1404"/>
    <w:rsid w:val="00CF4A26"/>
    <w:rsid w:val="00D261A0"/>
    <w:rsid w:val="00D42D3A"/>
    <w:rsid w:val="00D73150"/>
    <w:rsid w:val="00D92C7E"/>
    <w:rsid w:val="00DA2AAB"/>
    <w:rsid w:val="00DD0489"/>
    <w:rsid w:val="00DF1941"/>
    <w:rsid w:val="00E57666"/>
    <w:rsid w:val="00E60ABF"/>
    <w:rsid w:val="00E97C69"/>
    <w:rsid w:val="00EA58A1"/>
    <w:rsid w:val="00ED3F5F"/>
    <w:rsid w:val="00EF29B4"/>
    <w:rsid w:val="00F36008"/>
    <w:rsid w:val="00F37689"/>
    <w:rsid w:val="00F712DC"/>
    <w:rsid w:val="00F86F95"/>
    <w:rsid w:val="00F94DE6"/>
    <w:rsid w:val="00FC10EF"/>
    <w:rsid w:val="00FE1BF3"/>
    <w:rsid w:val="00FE6083"/>
    <w:rsid w:val="00FF2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>
      <o:colormru v:ext="edit" colors="#b70e0c"/>
    </o:shapedefaults>
    <o:shapelayout v:ext="edit">
      <o:idmap v:ext="edit" data="1"/>
    </o:shapelayout>
  </w:shapeDefaults>
  <w:decimalSymbol w:val=","/>
  <w:listSeparator w:val=";"/>
  <w14:docId w14:val="1E2FDD23"/>
  <w15:docId w15:val="{AB250501-93C0-46A3-AC9E-76F869493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0B5251"/>
    <w:rPr>
      <w:rFonts w:ascii="Dunant" w:hAnsi="Dunant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B5251"/>
    <w:pPr>
      <w:keepNext/>
      <w:keepLines/>
      <w:spacing w:line="260" w:lineRule="atLeast"/>
      <w:ind w:firstLine="1"/>
      <w:outlineLvl w:val="0"/>
    </w:pPr>
    <w:rPr>
      <w:rFonts w:ascii="Dunant Medium" w:eastAsia="Times New Roman" w:hAnsi="Dunant Medium"/>
      <w:bCs/>
      <w:color w:val="B70E0C"/>
      <w:sz w:val="3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B5251"/>
    <w:pPr>
      <w:keepNext/>
      <w:keepLines/>
      <w:spacing w:line="260" w:lineRule="atLeast"/>
      <w:ind w:firstLine="1"/>
      <w:outlineLvl w:val="1"/>
    </w:pPr>
    <w:rPr>
      <w:rFonts w:ascii="Dunant Medium" w:eastAsia="Times New Roman" w:hAnsi="Dunant Medium"/>
      <w:bCs/>
      <w:color w:val="B70E0C"/>
      <w:sz w:val="28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B5251"/>
    <w:pPr>
      <w:spacing w:line="260" w:lineRule="atLeast"/>
      <w:outlineLvl w:val="2"/>
    </w:pPr>
    <w:rPr>
      <w:rFonts w:eastAsia="Verdana"/>
      <w:b/>
      <w:szCs w:val="22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FC10EF"/>
    <w:pPr>
      <w:keepNext/>
      <w:outlineLvl w:val="3"/>
    </w:pPr>
    <w:rPr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0B5251"/>
    <w:rPr>
      <w:rFonts w:ascii="Dunant Medium" w:eastAsia="Times New Roman" w:hAnsi="Dunant Medium"/>
      <w:bCs/>
      <w:color w:val="B70E0C"/>
      <w:sz w:val="32"/>
      <w:szCs w:val="24"/>
      <w:lang w:eastAsia="en-US"/>
    </w:rPr>
  </w:style>
  <w:style w:type="character" w:customStyle="1" w:styleId="berschrift2Zchn">
    <w:name w:val="Überschrift 2 Zchn"/>
    <w:link w:val="berschrift2"/>
    <w:uiPriority w:val="9"/>
    <w:rsid w:val="000B5251"/>
    <w:rPr>
      <w:rFonts w:ascii="Dunant Medium" w:eastAsia="Times New Roman" w:hAnsi="Dunant Medium"/>
      <w:bCs/>
      <w:color w:val="B70E0C"/>
      <w:sz w:val="28"/>
      <w:szCs w:val="24"/>
      <w:lang w:eastAsia="en-US"/>
    </w:rPr>
  </w:style>
  <w:style w:type="character" w:customStyle="1" w:styleId="berschrift3Zchn">
    <w:name w:val="Überschrift 3 Zchn"/>
    <w:link w:val="berschrift3"/>
    <w:uiPriority w:val="9"/>
    <w:rsid w:val="000B5251"/>
    <w:rPr>
      <w:rFonts w:ascii="Dunant" w:eastAsia="Verdana" w:hAnsi="Dunant"/>
      <w:b/>
      <w:sz w:val="24"/>
      <w:szCs w:val="22"/>
      <w:lang w:eastAsia="en-US"/>
    </w:rPr>
  </w:style>
  <w:style w:type="character" w:customStyle="1" w:styleId="berschrift4Zchn">
    <w:name w:val="Überschrift 4 Zchn"/>
    <w:link w:val="berschrift4"/>
    <w:uiPriority w:val="9"/>
    <w:rsid w:val="00FC10EF"/>
    <w:rPr>
      <w:rFonts w:ascii="Dunant" w:eastAsia="MS Mincho" w:hAnsi="Dunant" w:cs="Times New Roman"/>
      <w:bCs/>
      <w:sz w:val="24"/>
      <w:szCs w:val="28"/>
    </w:rPr>
  </w:style>
  <w:style w:type="table" w:styleId="Tabellenraster">
    <w:name w:val="Table Grid"/>
    <w:basedOn w:val="NormaleTabelle"/>
    <w:uiPriority w:val="59"/>
    <w:rsid w:val="00DA2A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uiPriority w:val="99"/>
    <w:semiHidden/>
    <w:unhideWhenUsed/>
    <w:rsid w:val="00F37689"/>
  </w:style>
  <w:style w:type="paragraph" w:customStyle="1" w:styleId="Funote">
    <w:name w:val="Fußnote"/>
    <w:basedOn w:val="Standard"/>
    <w:link w:val="FunoteZchn"/>
    <w:qFormat/>
    <w:rsid w:val="00D73150"/>
    <w:pPr>
      <w:tabs>
        <w:tab w:val="center" w:pos="4536"/>
        <w:tab w:val="right" w:pos="9072"/>
      </w:tabs>
    </w:pPr>
    <w:rPr>
      <w:rFonts w:ascii="Verdana" w:eastAsia="Verdana" w:hAnsi="Verdana"/>
      <w:sz w:val="11"/>
      <w:szCs w:val="11"/>
      <w:lang w:eastAsia="en-US"/>
    </w:rPr>
  </w:style>
  <w:style w:type="character" w:customStyle="1" w:styleId="FunoteZchn">
    <w:name w:val="Fußnote Zchn"/>
    <w:link w:val="Funote"/>
    <w:rsid w:val="00D73150"/>
    <w:rPr>
      <w:rFonts w:ascii="Verdana" w:eastAsia="Verdana" w:hAnsi="Verdana"/>
      <w:sz w:val="11"/>
      <w:szCs w:val="11"/>
      <w:lang w:eastAsia="en-US"/>
    </w:rPr>
  </w:style>
  <w:style w:type="character" w:styleId="BesuchterLink">
    <w:name w:val="FollowedHyperlink"/>
    <w:uiPriority w:val="99"/>
    <w:semiHidden/>
    <w:unhideWhenUsed/>
    <w:rsid w:val="004904A3"/>
    <w:rPr>
      <w:color w:val="800080"/>
      <w:u w:val="single"/>
    </w:rPr>
  </w:style>
  <w:style w:type="paragraph" w:customStyle="1" w:styleId="Nummerierung">
    <w:name w:val="Nummerierung"/>
    <w:basedOn w:val="Standard"/>
    <w:qFormat/>
    <w:rsid w:val="000B5251"/>
    <w:pPr>
      <w:numPr>
        <w:numId w:val="4"/>
      </w:numPr>
      <w:spacing w:line="260" w:lineRule="atLeast"/>
    </w:pPr>
    <w:rPr>
      <w:rFonts w:eastAsia="Verdana"/>
      <w:szCs w:val="20"/>
      <w:lang w:eastAsia="en-US"/>
    </w:rPr>
  </w:style>
  <w:style w:type="paragraph" w:customStyle="1" w:styleId="Aufzaehlung1">
    <w:name w:val="Aufzaehlung 1"/>
    <w:basedOn w:val="Standard"/>
    <w:qFormat/>
    <w:rsid w:val="005C27D3"/>
    <w:pPr>
      <w:tabs>
        <w:tab w:val="num" w:pos="720"/>
      </w:tabs>
      <w:ind w:left="720" w:hanging="720"/>
    </w:pPr>
    <w:rPr>
      <w:rFonts w:eastAsia="Verdana" w:cs="Verdana"/>
      <w:szCs w:val="22"/>
      <w:lang w:eastAsia="en-US"/>
    </w:rPr>
  </w:style>
  <w:style w:type="paragraph" w:customStyle="1" w:styleId="Aufzaehlung2">
    <w:name w:val="Aufzaehlung 2"/>
    <w:basedOn w:val="Standard"/>
    <w:qFormat/>
    <w:rsid w:val="005C27D3"/>
    <w:pPr>
      <w:tabs>
        <w:tab w:val="num" w:pos="720"/>
      </w:tabs>
      <w:ind w:left="720" w:hanging="720"/>
    </w:pPr>
    <w:rPr>
      <w:rFonts w:eastAsia="Verdana" w:cs="Verdana"/>
      <w:szCs w:val="22"/>
      <w:lang w:eastAsia="en-US"/>
    </w:rPr>
  </w:style>
  <w:style w:type="character" w:styleId="Hyperlink">
    <w:name w:val="Hyperlink"/>
    <w:uiPriority w:val="99"/>
    <w:unhideWhenUsed/>
    <w:rsid w:val="00C71317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4197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41973"/>
    <w:rPr>
      <w:rFonts w:ascii="Dunant" w:hAnsi="Dunant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24197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41973"/>
    <w:rPr>
      <w:rFonts w:ascii="Dunant" w:hAnsi="Dunant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567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5675"/>
    <w:rPr>
      <w:rFonts w:ascii="Lucida Grande" w:hAnsi="Lucida Grande" w:cs="Lucida Grande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42F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chererkindergarten.a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10.%20Interne_Organisation\13.%20Vorlagen\WORD%20Vorlagen\JRK_Memo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JRK_Memo</Template>
  <TotalTime>0</TotalTime>
  <Pages>1</Pages>
  <Words>205</Words>
  <Characters>1298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ÜBERSCHRIFT 1</vt:lpstr>
      <vt:lpstr>    Überschrift 2</vt:lpstr>
      <vt:lpstr>        Überschrift 3</vt:lpstr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Blüthl Brigitte (OeRK)</dc:creator>
  <cp:keywords/>
  <cp:lastModifiedBy>Peuker Verena (OeRK)</cp:lastModifiedBy>
  <cp:revision>4</cp:revision>
  <cp:lastPrinted>2018-10-23T11:06:00Z</cp:lastPrinted>
  <dcterms:created xsi:type="dcterms:W3CDTF">2020-12-16T08:00:00Z</dcterms:created>
  <dcterms:modified xsi:type="dcterms:W3CDTF">2020-12-17T07:24:00Z</dcterms:modified>
</cp:coreProperties>
</file>