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0E2" w:rsidRPr="00CF1404" w:rsidRDefault="00B80C91" w:rsidP="004550E2">
      <w:pPr>
        <w:spacing w:line="720" w:lineRule="exact"/>
        <w:rPr>
          <w:rFonts w:ascii="Dunant Light" w:hAnsi="Dunant Light"/>
          <w:color w:val="808080"/>
          <w:sz w:val="56"/>
          <w:szCs w:val="56"/>
        </w:rPr>
      </w:pPr>
      <w:r w:rsidRPr="00CF1404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64627921">
            <wp:simplePos x="0" y="0"/>
            <wp:positionH relativeFrom="margin">
              <wp:align>right</wp:align>
            </wp:positionH>
            <wp:positionV relativeFrom="paragraph">
              <wp:posOffset>-167640</wp:posOffset>
            </wp:positionV>
            <wp:extent cx="2153285" cy="2038350"/>
            <wp:effectExtent l="0" t="0" r="0" b="0"/>
            <wp:wrapNone/>
            <wp:docPr id="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8E4C4926-3317-4E4E-8961-8E17D46E56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8E4C4926-3317-4E4E-8961-8E17D46E56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E39" w:rsidRPr="00CF1404">
        <w:rPr>
          <w:rFonts w:ascii="Dunant Light" w:hAnsi="Dunant Light"/>
          <w:color w:val="808080"/>
          <w:sz w:val="56"/>
          <w:szCs w:val="56"/>
        </w:rPr>
        <w:t xml:space="preserve">Unser Kindergarten </w:t>
      </w:r>
      <w:r w:rsidR="00CF1404">
        <w:rPr>
          <w:rFonts w:ascii="Dunant Light" w:hAnsi="Dunant Light"/>
          <w:color w:val="808080"/>
          <w:sz w:val="56"/>
          <w:szCs w:val="56"/>
        </w:rPr>
        <w:br/>
      </w:r>
      <w:r w:rsidR="000C0E39" w:rsidRPr="00CF1404">
        <w:rPr>
          <w:rFonts w:ascii="Dunant Light" w:hAnsi="Dunant Light"/>
          <w:color w:val="808080"/>
          <w:sz w:val="56"/>
          <w:szCs w:val="56"/>
        </w:rPr>
        <w:t xml:space="preserve">wird zum– </w:t>
      </w:r>
    </w:p>
    <w:p w:rsidR="000C0E39" w:rsidRPr="00F712DC" w:rsidRDefault="000C0E39" w:rsidP="004550E2">
      <w:pPr>
        <w:spacing w:line="720" w:lineRule="exact"/>
        <w:rPr>
          <w:b/>
          <w:color w:val="808080"/>
          <w:sz w:val="72"/>
          <w:szCs w:val="72"/>
        </w:rPr>
      </w:pPr>
      <w:r w:rsidRPr="00CF1404">
        <w:rPr>
          <w:b/>
          <w:color w:val="808080"/>
          <w:sz w:val="56"/>
          <w:szCs w:val="56"/>
        </w:rPr>
        <w:t>Sicheren Kindergarten</w:t>
      </w:r>
    </w:p>
    <w:p w:rsidR="004550E2" w:rsidRDefault="004550E2" w:rsidP="004550E2">
      <w:pPr>
        <w:rPr>
          <w:rFonts w:cs="Verdana"/>
        </w:rPr>
      </w:pPr>
    </w:p>
    <w:p w:rsidR="004550E2" w:rsidRDefault="004550E2" w:rsidP="004550E2">
      <w:pPr>
        <w:rPr>
          <w:rFonts w:cs="Verdana"/>
        </w:rPr>
      </w:pPr>
    </w:p>
    <w:p w:rsidR="000B5251" w:rsidRDefault="00ED3F5F" w:rsidP="000B5251">
      <w:pPr>
        <w:pStyle w:val="berschrift1"/>
      </w:pPr>
      <w:r>
        <w:t xml:space="preserve">Liebe Eltern, </w:t>
      </w:r>
    </w:p>
    <w:p w:rsidR="00ED3F5F" w:rsidRDefault="00ED3F5F" w:rsidP="00ED3F5F">
      <w:pPr>
        <w:rPr>
          <w:lang w:eastAsia="en-US"/>
        </w:rPr>
      </w:pPr>
    </w:p>
    <w:p w:rsidR="00ED3F5F" w:rsidRPr="00ED3F5F" w:rsidRDefault="00ED3F5F" w:rsidP="00ED3F5F">
      <w:pPr>
        <w:rPr>
          <w:lang w:eastAsia="en-US"/>
        </w:rPr>
      </w:pPr>
    </w:p>
    <w:p w:rsidR="000B5251" w:rsidRPr="004079DC" w:rsidRDefault="00ED3F5F" w:rsidP="00CF1404">
      <w:pPr>
        <w:jc w:val="both"/>
      </w:pPr>
      <w:r>
        <w:t xml:space="preserve">Lassen </w:t>
      </w:r>
      <w:r w:rsidR="00B80C91">
        <w:t>Sie</w:t>
      </w:r>
      <w:r>
        <w:t xml:space="preserve"> mich eine persönliche Frage stellen: Wie vertraut sind sie mit erste</w:t>
      </w:r>
      <w:r w:rsidR="001C5A20">
        <w:t>r</w:t>
      </w:r>
      <w:r>
        <w:t xml:space="preserve"> Hilfe? </w:t>
      </w: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>Wahrscheinlich haben Sie irgendwann in Ihrem Leben bereits einen Erste-Hilfe-Kurs</w:t>
      </w: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 xml:space="preserve">absolviert. Wissen Sie noch, wann das war? Könnten Sie im </w:t>
      </w:r>
      <w:r w:rsidR="00B74002">
        <w:t>Notfall</w:t>
      </w:r>
      <w:r w:rsidRPr="00ED3F5F">
        <w:t xml:space="preserve"> helfen?</w:t>
      </w:r>
    </w:p>
    <w:p w:rsidR="00ED3F5F" w:rsidRDefault="00ED3F5F" w:rsidP="00CF1404">
      <w:pPr>
        <w:autoSpaceDE w:val="0"/>
        <w:autoSpaceDN w:val="0"/>
        <w:adjustRightInd w:val="0"/>
        <w:jc w:val="both"/>
      </w:pP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 xml:space="preserve">Wir, die </w:t>
      </w:r>
      <w:r>
        <w:t xml:space="preserve">Pädagogen und Pädagoginnen des Kindergartens </w:t>
      </w:r>
      <w:r w:rsidRPr="00ED3F5F">
        <w:t>Ihres Kindes, haben uns intensiv mit dieser</w:t>
      </w:r>
      <w:r>
        <w:t xml:space="preserve"> </w:t>
      </w:r>
      <w:r w:rsidRPr="00ED3F5F">
        <w:t>Frage beschä</w:t>
      </w:r>
      <w:r>
        <w:t>ft</w:t>
      </w:r>
      <w:r w:rsidRPr="00ED3F5F">
        <w:t>igt. Was passiert in einem Notfall, wenn es auf Sekunden ankommt?</w:t>
      </w: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>Weiß jeder, was zu tun ist? Sind die zuständigen Stellen, die Ansprechpartnerinnen</w:t>
      </w: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>und -partner bekannt? Ist unser</w:t>
      </w:r>
      <w:r>
        <w:t xml:space="preserve"> Kindergarten </w:t>
      </w:r>
      <w:r w:rsidRPr="00ED3F5F">
        <w:t>imstande, im Notfall richtig zu reagieren?</w:t>
      </w:r>
    </w:p>
    <w:p w:rsidR="00ED3F5F" w:rsidRDefault="00ED3F5F" w:rsidP="00CF1404">
      <w:pPr>
        <w:autoSpaceDE w:val="0"/>
        <w:autoSpaceDN w:val="0"/>
        <w:adjustRightInd w:val="0"/>
        <w:jc w:val="both"/>
      </w:pP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>Wir haben beschlossen, unsere</w:t>
      </w:r>
      <w:r>
        <w:t xml:space="preserve">n Kindergarten </w:t>
      </w:r>
      <w:r w:rsidRPr="00ED3F5F">
        <w:t>noch sicherer zu machen. Jedes Kind soll wissen,</w:t>
      </w:r>
      <w:r w:rsidR="00CF1404">
        <w:t xml:space="preserve"> </w:t>
      </w:r>
      <w:r w:rsidRPr="00ED3F5F">
        <w:t xml:space="preserve">was Erste Hilfe ist und was zu tun ist, wenn es darauf ankommt. </w:t>
      </w:r>
      <w:r w:rsidR="00CF1404">
        <w:t>Wen muss man verständigen</w:t>
      </w:r>
      <w:r w:rsidRPr="00ED3F5F">
        <w:t>? Wo ist der Erste-Hilfe-K</w:t>
      </w:r>
      <w:r>
        <w:t>off</w:t>
      </w:r>
      <w:r w:rsidRPr="00ED3F5F">
        <w:t xml:space="preserve">er? Alle </w:t>
      </w:r>
      <w:r>
        <w:t>Kindergartenkinder</w:t>
      </w:r>
      <w:r w:rsidRPr="00ED3F5F">
        <w:t xml:space="preserve"> sollen die</w:t>
      </w:r>
    </w:p>
    <w:p w:rsidR="00ED3F5F" w:rsidRDefault="00ED3F5F" w:rsidP="00CF1404">
      <w:pPr>
        <w:autoSpaceDE w:val="0"/>
        <w:autoSpaceDN w:val="0"/>
        <w:adjustRightInd w:val="0"/>
        <w:jc w:val="both"/>
      </w:pPr>
      <w:r w:rsidRPr="00ED3F5F">
        <w:t xml:space="preserve">Möglichkeit haben, ihre Kenntnisse mithilfe von </w:t>
      </w:r>
      <w:r w:rsidR="00CF1404">
        <w:t>spielerischen</w:t>
      </w:r>
      <w:r>
        <w:t xml:space="preserve"> Angeboten zu trainieren. </w:t>
      </w:r>
    </w:p>
    <w:p w:rsidR="00ED3F5F" w:rsidRPr="00ED3F5F" w:rsidRDefault="00ED3F5F" w:rsidP="00CF1404">
      <w:pPr>
        <w:autoSpaceDE w:val="0"/>
        <w:autoSpaceDN w:val="0"/>
        <w:adjustRightInd w:val="0"/>
        <w:jc w:val="both"/>
      </w:pPr>
    </w:p>
    <w:p w:rsidR="00ED3F5F" w:rsidRDefault="00ED3F5F" w:rsidP="00CF1404">
      <w:pPr>
        <w:autoSpaceDE w:val="0"/>
        <w:autoSpaceDN w:val="0"/>
        <w:adjustRightInd w:val="0"/>
        <w:jc w:val="both"/>
      </w:pPr>
      <w:r w:rsidRPr="00ED3F5F">
        <w:t>Unser</w:t>
      </w:r>
      <w:r>
        <w:t xml:space="preserve"> Kindergarten </w:t>
      </w:r>
      <w:r w:rsidRPr="00ED3F5F">
        <w:t>möchte das Gütesiegel „</w:t>
      </w:r>
      <w:r>
        <w:t xml:space="preserve">Sicherer </w:t>
      </w:r>
      <w:r w:rsidR="00B74002">
        <w:t>Kindergarten</w:t>
      </w:r>
      <w:r w:rsidRPr="00ED3F5F">
        <w:t>“ erlangen, das vom Österreichischen</w:t>
      </w:r>
      <w:r>
        <w:t xml:space="preserve"> </w:t>
      </w:r>
      <w:r w:rsidRPr="00ED3F5F">
        <w:t>Jugendrotkreuz</w:t>
      </w:r>
      <w:r>
        <w:t xml:space="preserve"> und d</w:t>
      </w:r>
      <w:r w:rsidRPr="00ED3F5F">
        <w:t xml:space="preserve">er AUVA vergeben wird. </w:t>
      </w:r>
      <w:bookmarkStart w:id="0" w:name="_GoBack"/>
      <w:bookmarkEnd w:id="0"/>
    </w:p>
    <w:p w:rsidR="00ED3F5F" w:rsidRDefault="00ED3F5F" w:rsidP="00CF1404">
      <w:pPr>
        <w:autoSpaceDE w:val="0"/>
        <w:autoSpaceDN w:val="0"/>
        <w:adjustRightInd w:val="0"/>
        <w:jc w:val="both"/>
      </w:pP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 xml:space="preserve">Wir erhöhen damit die Sicherheit in </w:t>
      </w:r>
      <w:r>
        <w:t>unserem Kindergarten</w:t>
      </w:r>
      <w:r w:rsidRPr="00ED3F5F">
        <w:t xml:space="preserve"> und die Kompetenz</w:t>
      </w:r>
    </w:p>
    <w:p w:rsidR="00ED3F5F" w:rsidRPr="00ED3F5F" w:rsidRDefault="00ED3F5F" w:rsidP="00CF1404">
      <w:pPr>
        <w:autoSpaceDE w:val="0"/>
        <w:autoSpaceDN w:val="0"/>
        <w:adjustRightInd w:val="0"/>
        <w:jc w:val="both"/>
      </w:pPr>
      <w:r w:rsidRPr="00ED3F5F">
        <w:t>aller Personen, die sich in de</w:t>
      </w:r>
      <w:r>
        <w:t xml:space="preserve">m Kindergarten </w:t>
      </w:r>
      <w:r w:rsidRPr="00ED3F5F">
        <w:t xml:space="preserve">aufhalten – dazu gehören </w:t>
      </w:r>
      <w:r>
        <w:t>Pädagoginnen</w:t>
      </w:r>
      <w:r w:rsidRPr="00ED3F5F">
        <w:t xml:space="preserve"> und</w:t>
      </w:r>
    </w:p>
    <w:p w:rsidR="00ED3F5F" w:rsidRDefault="00ED3F5F" w:rsidP="00CF1404">
      <w:pPr>
        <w:autoSpaceDE w:val="0"/>
        <w:autoSpaceDN w:val="0"/>
        <w:adjustRightInd w:val="0"/>
        <w:jc w:val="both"/>
      </w:pPr>
      <w:r>
        <w:t>Pädagogen</w:t>
      </w:r>
      <w:r w:rsidRPr="00ED3F5F">
        <w:t xml:space="preserve">, </w:t>
      </w:r>
      <w:r>
        <w:t xml:space="preserve">jede Person, die im Kindergarten angestellt ist </w:t>
      </w:r>
      <w:r w:rsidRPr="00ED3F5F">
        <w:t>und jedes Kind, das unser</w:t>
      </w:r>
      <w:r>
        <w:t xml:space="preserve">en Kindergarten </w:t>
      </w:r>
      <w:r w:rsidRPr="00ED3F5F">
        <w:t>besucht.</w:t>
      </w:r>
      <w:r w:rsidR="00B80C91" w:rsidRPr="00B80C91">
        <w:t xml:space="preserve"> </w:t>
      </w:r>
    </w:p>
    <w:p w:rsidR="00CF1404" w:rsidRPr="00ED3F5F" w:rsidRDefault="00CF1404" w:rsidP="00CF1404">
      <w:pPr>
        <w:autoSpaceDE w:val="0"/>
        <w:autoSpaceDN w:val="0"/>
        <w:adjustRightInd w:val="0"/>
        <w:jc w:val="both"/>
      </w:pPr>
    </w:p>
    <w:p w:rsidR="00ED3F5F" w:rsidRPr="00ED3F5F" w:rsidRDefault="00CF1404" w:rsidP="00CF1404">
      <w:pPr>
        <w:autoSpaceDE w:val="0"/>
        <w:autoSpaceDN w:val="0"/>
        <w:adjustRightInd w:val="0"/>
        <w:jc w:val="both"/>
      </w:pPr>
      <w:r w:rsidRPr="00CF1404">
        <w:rPr>
          <w:noProof/>
        </w:rPr>
        <w:drawing>
          <wp:anchor distT="0" distB="0" distL="114300" distR="114300" simplePos="0" relativeHeight="251660288" behindDoc="0" locked="0" layoutInCell="1" allowOverlap="1" wp14:anchorId="4B01F999" wp14:editId="25D145F0">
            <wp:simplePos x="0" y="0"/>
            <wp:positionH relativeFrom="column">
              <wp:posOffset>1859915</wp:posOffset>
            </wp:positionH>
            <wp:positionV relativeFrom="paragraph">
              <wp:posOffset>1480185</wp:posOffset>
            </wp:positionV>
            <wp:extent cx="1431925" cy="598170"/>
            <wp:effectExtent l="0" t="0" r="0" b="0"/>
            <wp:wrapNone/>
            <wp:docPr id="4" name="Grafik 353">
              <a:extLst xmlns:a="http://schemas.openxmlformats.org/drawingml/2006/main">
                <a:ext uri="{FF2B5EF4-FFF2-40B4-BE49-F238E27FC236}">
                  <a16:creationId xmlns:a16="http://schemas.microsoft.com/office/drawing/2014/main" id="{AC4C90B2-8C75-4DCA-9A73-07DD65C1B0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353">
                      <a:extLst>
                        <a:ext uri="{FF2B5EF4-FFF2-40B4-BE49-F238E27FC236}">
                          <a16:creationId xmlns:a16="http://schemas.microsoft.com/office/drawing/2014/main" id="{AC4C90B2-8C75-4DCA-9A73-07DD65C1B0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5981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F1404">
        <w:rPr>
          <w:noProof/>
        </w:rPr>
        <w:drawing>
          <wp:anchor distT="0" distB="0" distL="114300" distR="114300" simplePos="0" relativeHeight="251661312" behindDoc="0" locked="0" layoutInCell="1" allowOverlap="1" wp14:anchorId="663B41C8" wp14:editId="5CC0EEBB">
            <wp:simplePos x="0" y="0"/>
            <wp:positionH relativeFrom="column">
              <wp:posOffset>-371475</wp:posOffset>
            </wp:positionH>
            <wp:positionV relativeFrom="paragraph">
              <wp:posOffset>1471930</wp:posOffset>
            </wp:positionV>
            <wp:extent cx="2125847" cy="607230"/>
            <wp:effectExtent l="0" t="0" r="8255" b="2540"/>
            <wp:wrapNone/>
            <wp:docPr id="7" name="Grafik 6">
              <a:extLst xmlns:a="http://schemas.openxmlformats.org/drawingml/2006/main">
                <a:ext uri="{FF2B5EF4-FFF2-40B4-BE49-F238E27FC236}">
                  <a16:creationId xmlns:a16="http://schemas.microsoft.com/office/drawing/2014/main" id="{7DFED11A-2FE6-4E40-A4D1-B1EF9C1CBF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>
                      <a:extLst>
                        <a:ext uri="{FF2B5EF4-FFF2-40B4-BE49-F238E27FC236}">
                          <a16:creationId xmlns:a16="http://schemas.microsoft.com/office/drawing/2014/main" id="{7DFED11A-2FE6-4E40-A4D1-B1EF9C1CBF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847" cy="60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3F5F" w:rsidRPr="00ED3F5F">
        <w:t xml:space="preserve">Wir werden Sie über unseren Weg zum </w:t>
      </w:r>
      <w:r w:rsidR="00ED3F5F">
        <w:t>Zertifikat</w:t>
      </w:r>
      <w:r w:rsidR="00ED3F5F" w:rsidRPr="00ED3F5F">
        <w:t xml:space="preserve"> „</w:t>
      </w:r>
      <w:r w:rsidR="00ED3F5F">
        <w:t>Sicherer Kindergarte</w:t>
      </w:r>
      <w:r w:rsidR="00B74002">
        <w:t>n</w:t>
      </w:r>
      <w:r w:rsidR="00ED3F5F" w:rsidRPr="00ED3F5F">
        <w:t>“ auf dem Laufenden</w:t>
      </w:r>
      <w:r w:rsidR="00ED3F5F">
        <w:t xml:space="preserve"> </w:t>
      </w:r>
      <w:r w:rsidR="00ED3F5F" w:rsidRPr="00ED3F5F">
        <w:t>halten!</w:t>
      </w:r>
      <w:r w:rsidR="00B80C91" w:rsidRPr="00B80C91">
        <w:rPr>
          <w:noProof/>
        </w:rPr>
        <w:t xml:space="preserve"> </w:t>
      </w:r>
    </w:p>
    <w:sectPr w:rsidR="00ED3F5F" w:rsidRPr="00ED3F5F" w:rsidSect="00905675">
      <w:footerReference w:type="default" r:id="rId10"/>
      <w:headerReference w:type="first" r:id="rId11"/>
      <w:footerReference w:type="first" r:id="rId12"/>
      <w:pgSz w:w="11900" w:h="16820"/>
      <w:pgMar w:top="237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E39" w:rsidRDefault="000C0E39" w:rsidP="00D261A0">
      <w:r>
        <w:separator/>
      </w:r>
    </w:p>
  </w:endnote>
  <w:endnote w:type="continuationSeparator" w:id="0">
    <w:p w:rsidR="000C0E39" w:rsidRDefault="000C0E39" w:rsidP="00D26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C9CB2D7-64E7-428A-83E1-908140CCE77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unant">
    <w:panose1 w:val="020B05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Dunant Medium">
    <w:panose1 w:val="020B06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64CA0C88-21F5-4CCA-94A4-E0B3FFCA3839}"/>
    <w:embedBold r:id="rId3" w:fontKey="{6E8F71CE-5A23-4300-8C69-72CA340F30AB}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Dunant Light">
    <w:panose1 w:val="020B0304040101020203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B48CF830-BA87-4EB6-AEC2-076AD126AB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2826AF" w:rsidRDefault="00905675" w:rsidP="0062070A">
    <w:pPr>
      <w:ind w:right="-432"/>
      <w:jc w:val="right"/>
      <w:rPr>
        <w:b/>
        <w:color w:val="FFFFFF"/>
        <w:sz w:val="20"/>
        <w:szCs w:val="20"/>
      </w:rPr>
    </w:pPr>
    <w:r>
      <w:rPr>
        <w:b/>
        <w:noProof/>
        <w:color w:val="FFFFFF"/>
        <w:sz w:val="20"/>
        <w:szCs w:val="20"/>
        <w:lang w:val="de-AT" w:eastAsia="de-AT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6CC9006" wp14:editId="50BE25F9">
              <wp:simplePos x="0" y="0"/>
              <wp:positionH relativeFrom="column">
                <wp:posOffset>5755005</wp:posOffset>
              </wp:positionH>
              <wp:positionV relativeFrom="paragraph">
                <wp:posOffset>-20320</wp:posOffset>
              </wp:positionV>
              <wp:extent cx="539750" cy="179705"/>
              <wp:effectExtent l="1905" t="5080" r="4445" b="5715"/>
              <wp:wrapNone/>
              <wp:docPr id="6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9750" cy="179705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B70E0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3EBBF" id="Rechteck 1" o:spid="_x0000_s1026" style="position:absolute;margin-left:453.15pt;margin-top:-1.6pt;width:42.5pt;height:14.1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" fillcolor="#b70e0c" stroked="f"/>
          </w:pict>
        </mc:Fallback>
      </mc:AlternateConten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PAGE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  <w:r w:rsidRPr="002826AF">
      <w:rPr>
        <w:b/>
        <w:color w:val="FFFFFF"/>
        <w:sz w:val="20"/>
        <w:szCs w:val="20"/>
      </w:rPr>
      <w:t>/</w:t>
    </w:r>
    <w:r w:rsidRPr="002826AF">
      <w:rPr>
        <w:b/>
        <w:color w:val="FFFFFF"/>
        <w:sz w:val="20"/>
        <w:szCs w:val="20"/>
      </w:rPr>
      <w:fldChar w:fldCharType="begin"/>
    </w:r>
    <w:r w:rsidRPr="002826AF">
      <w:rPr>
        <w:b/>
        <w:color w:val="FFFFFF"/>
        <w:sz w:val="20"/>
        <w:szCs w:val="20"/>
      </w:rPr>
      <w:instrText xml:space="preserve"> </w:instrText>
    </w:r>
    <w:r>
      <w:rPr>
        <w:b/>
        <w:color w:val="FFFFFF"/>
        <w:sz w:val="20"/>
        <w:szCs w:val="20"/>
      </w:rPr>
      <w:instrText>NUMPAGES</w:instrText>
    </w:r>
    <w:r w:rsidRPr="002826AF">
      <w:rPr>
        <w:b/>
        <w:color w:val="FFFFFF"/>
        <w:sz w:val="20"/>
        <w:szCs w:val="20"/>
      </w:rPr>
      <w:instrText xml:space="preserve">  </w:instrText>
    </w:r>
    <w:r w:rsidRPr="002826AF">
      <w:rPr>
        <w:b/>
        <w:color w:val="FFFFFF"/>
        <w:sz w:val="20"/>
        <w:szCs w:val="20"/>
      </w:rPr>
      <w:fldChar w:fldCharType="separate"/>
    </w:r>
    <w:r w:rsidR="0037511F">
      <w:rPr>
        <w:b/>
        <w:noProof/>
        <w:color w:val="FFFFFF"/>
        <w:sz w:val="20"/>
        <w:szCs w:val="20"/>
      </w:rPr>
      <w:t>2</w:t>
    </w:r>
    <w:r w:rsidRPr="002826AF">
      <w:rPr>
        <w:b/>
        <w:color w:val="FFFFF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Default="00905675"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3631" behindDoc="0" locked="0" layoutInCell="1" allowOverlap="1" wp14:anchorId="1CDE3F1C" wp14:editId="1527E4E6">
              <wp:simplePos x="0" y="0"/>
              <wp:positionH relativeFrom="column">
                <wp:posOffset>-543560</wp:posOffset>
              </wp:positionH>
              <wp:positionV relativeFrom="paragraph">
                <wp:posOffset>-1706245</wp:posOffset>
              </wp:positionV>
              <wp:extent cx="6840220" cy="1979930"/>
              <wp:effectExtent l="0" t="0" r="0" b="1270"/>
              <wp:wrapThrough wrapText="bothSides">
                <wp:wrapPolygon edited="0">
                  <wp:start x="0" y="0"/>
                  <wp:lineTo x="0" y="21337"/>
                  <wp:lineTo x="21496" y="21337"/>
                  <wp:lineTo x="21496" y="0"/>
                  <wp:lineTo x="0" y="0"/>
                </wp:wrapPolygon>
              </wp:wrapThrough>
              <wp:docPr id="12" name="Gruppierung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220" cy="1979930"/>
                        <a:chOff x="0" y="0"/>
                        <a:chExt cx="6840220" cy="1979930"/>
                      </a:xfrm>
                    </wpg:grpSpPr>
                    <wps:wsp>
                      <wps:cNvPr id="2" name="Rectangle 7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220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Bild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6545" y="430530"/>
                          <a:ext cx="2626995" cy="12833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31D81A" id="Gruppierung 12" o:spid="_x0000_s1026" style="position:absolute;margin-left:-42.8pt;margin-top:-134.35pt;width:538.6pt;height:155.9pt;z-index:251653631" coordsize="68402,19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JYAAAABAAIAlgAAAAEAAjhCSU0EJgAAAAAADgAAAAAAAAAAAAA/gAAAOEJJ&#10;TQQNAAAAAAAEAAAAW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DYgAAAABSZ2h0bG9uZwAABuw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A02AAAAAQAAAKAAAABOAAAB4AAAkkAAAA0aABgAAf/Y&#10;/+0ADEFkb2JlX0NNAAH/7gAOQWRvYmUAZIAAAAAB/9sAhAAMCAgICQgMCQkMEQsKCxEVDwwMDxUY&#10;ExMVExMYEQwMDAwMDBEMDAwMDAwMDAwMDAwMDAwMDAwMDAwMDAwMDAwMAQ0LCw0ODRAODhAUDg4O&#10;FBQODg4OFBEMDAwMDBERDAwMDAwMEQwMDAwMDAwMDAwMDAwMDAwMDAwMDAwMDAwMDAz/wAARCABO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Y29udmVydGVkIiBzdEV2dDpwYXJhbWV0ZXJzPSJmcm9tIGFwcGxpY2F0aW9uL3Bvc3RzY3Jp&#10;cHQgdG8gYXBwbGljYXRpb24vdm5kLmFkb2JlLmlsbHVzdHJhdG9yIi8+IDxyZGY6bGkgc3RFdnQ6&#10;YWN0aW9uPSJzYXZlZCIgc3RFdnQ6aW5zdGFuY2VJRD0ieG1wLmlpZDoxMjA0OGJkNy1kNzAwLTRh&#10;MTUtOWY1NC1hMTY5YzhhNzMzOWMiIHN0RXZ0OndoZW49IjIwMTgtMDYtMDRUMTE6MjA6Mjc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2IG7AMBEQACEQEDEQH/3QAEAN7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pA/8KV/+y6uqP8AxUzYv/v4d9+8KPvIf8rxa/8APDF/2kXXX0/f&#10;3Kn/AIixv/8A4td9/wB2jY+tef3j911+697917r3v3Xuve/de697917r3v3Xuve/de697917r6cf&#10;wH/7IV+Fv/ipnxz/APfPYb30t5D/AOVH2b/nhtP+0ePr4g/vY/8AiU/uX/4tfMP/AHd7zo2fsV9Y&#10;/wD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kD/wpX/7Lq6o&#10;/wDFTNi/+/h337wo+8h/yvFr/wA8MX/aRddfT9/cqf8AiLG//wDi133/AHaNj615/eP3XX7r3v3X&#10;uve/de697917r3v3Xuve/de697917r3v3Xuvpx/Af/shX4W/+KmfHP8A989hvfS3kP8A5UfZv+eG&#10;0/7R4+viD+9j/wCJT+5f/i18w/8Ad3vOjZ+xX1j/AN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aQP/Clf/surqj/AMVM2L/7+HffvCj7yH/K8Wv/ADwxf9pF119P&#10;39yp/wCIsb//AOLXff8Ado2PrXn94/ddfuve/de697917r3v3Xuve/de697917r3v3Xuve/de6+n&#10;H8B/+yFfhb/4qZ8c/wD3z2G99LeQ/wDlR9m/54bT/tHj6+IP72P/AIlP7l/+LXzD/wB3e86Nn7Ff&#10;WP8A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pA/8KV/+y6u&#10;qP8AxUzYv/v4d9+8KPvIf8rxa/8APDF/2kXXX0/f3Kn/AIixv/8A4td9/wB2jY+tef3j911+6979&#10;17r3v3Xuve/de697917r3v3Xuve/de697917r6cfwH/7IV+Fv/ipnxz/APfPYb30t5D/AOVH2b/n&#10;htP+0ePr4g/vY/8AiU/uX/4tfMP/AHd7zo2fsV9Y/wD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kD/wpX/7Lq6o/wDFTNi/+/h337wo+8h/yvFr/wA8MX/aRddf&#10;T9/cqf8AiLG//wDi133/AHaNj615/eP3XX7r3v3Xuve/de697917r3v3Xuve/de697917r3v3Xuv&#10;px/Af/shX4W/+KmfHP8A989hvfS3kP8A5UfZv+eG0/7R4+viD+9j/wCJT+5f/i18w/8Ad3vOjZ+x&#10;X1j/AN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QP/Clf/su&#10;rqj/AMVM2L/7+HffvCj7yH/K8Wv/ADwxf9pF119P39yp/wCIsb//AOLXff8Ado2PrXn94/ddfuve&#10;/de697917r3v3Xuve/de697917r3v3Xuve/de6+nH8B/+yFfhb/4qZ8c/wD3z2G99LeQ/wDlR9m/&#10;54bT/tHj6+IP72P/AIlP7l/+LXzD/wB3e86Nn7FfWP8A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pA/8KV/+y6uqP8AxUzYv/v4d9+8KPvIf8rxa/8APDF/2kXX&#10;X0/f3Kn/AIixv/8A4td9/wB2jY+tef3j911+697917r3v3Xuve/de697917r3v3Xuve/de697917&#10;r6cfwH/7IV+Fv/ipnxz/APfPYb30t5D/AOVH2b/nhtP+0ePr4g/vY/8AiU/uX/4tfMP/AHd7zo2f&#10;sV9Y/wD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ruf8KW&#10;v+yJOn//ABajaX/vpN6e8e/vI/8AKlWf/PbH/wBWLjrsP/cpf+JOcxf+Kvd/93bZutIz3hX19OvX&#10;vfuvde9+691737r3Xvfuvde9+691737r3Xvfuvde9+691737r3Xvfuvde9+691737r3Xvfuvde9+&#10;691737r3Xvfuvde9+691737r3Xvfuvde9+691737r3Xvfuvde9+691737r3RqPgv/wBlt/Dr/wAW&#10;o+Pf/v28R7FHI/8Ayuuz/wDPbaf9X4+oI+9N/wCIx+43/ir7/wD92m76+nd76YdfD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pa/&#10;7Ik6f/8AFqNpf++k3p7x7+8j/wAqVZ/89sf/AFYuOuw/9yl/4k5zF/4q93/3dtm60jPeFfX069e9&#10;+691737r3Xvfuvde9+691737r3Xvfuvde9+691737r3Xvfuvde9+691737r3Xvfuvde9+691737r&#10;3Xvfuvde9+691737r3Xvfuvde9+691737r3Xvfuvde9+691737r3XvfuvdGo+C//AGW38Ov/ABaj&#10;49/+/bxHsUcj/wDK67P/AM9tp/1fj6gj703/AIjH7jf+Kvv/AP3abvr6d3vph18P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n/Clr/s&#10;iTp//wAWo2l/76TenvHv7yP/ACpVn/z2x/8AVi467D/3KX/iTnMX/ir3f/d22brSM94V9fTr1737&#10;r3Xvfuvde9+691737r3Xvfuvde9+691737r3Xvfuvde9+691737r3Xvfuvde9+691737r3Xvfuvd&#10;e9+691737r3Xvfuvde9+691737r3Xvfuvde9+691737r3Xvfuvde9+690aj4L/8AZbfw6/8AFqPj&#10;3/79vEexRyP/AMrrs/8Az22n/V+PqCPvTf8AiMfuN/4q+/8A/dpu+vp3e+mHXw9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ruf8KWv+yJ&#10;On//ABajaX/vpN6e8e/vI/8AKlWf/PbH/wBWLjrsP/cpf+JOcxf+Kvd/93bZutIz3hX19OvXvfuv&#10;de9+691737r3Xvfuvde9+691737r3Xvfuvde9+691737r3Xvfuvde9+691737r3Xvfuvde9+6917&#10;37r3Xvfuvde9+691737r3Xvfuvde9+691737r3Xvfuvde9+691737r3RqPgv/wBlt/Dr/wAWo+Pf&#10;/v28R7FHI/8Ayuuz/wDPbaf9X4+oI+9N/wCIx+43/ir7/wD92m76+nd76YdfD1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QP/Clf/surqj/AMVM2L/7+HffvCj7yH/K8Wv/&#10;ADwxf9pF119P39yp/wCIsb//AOLXff8Ado2PrXn94/ddfuve/de697917r3v3Xuve/de697917r3&#10;v3Xuve/de6+nH8B/+yFfhb/4qZ8c/wD3z2G99LeQ/wDlR9m/54bT/tHj6+IP72P/AIlP7l/+LXzD&#10;/wB3e86Nn7FfWP8A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pA/8KV/+y6uqP8AxUzYv/v4d9+8KPvIf8rxa/8APDF/2kXXX0/f3Kn/AIixv/8A4td9/wB2jY+t&#10;ef3j911+697917r3v3Xuve/de697917r3v3Xuve/de697917r6cfwH/7IV+Fv/ipnxz/APfPYb30&#10;t5D/AOVH2b/nhtP+0ePr4g/vY/8AiU/uX/4tfMP/AHd7zo2fsV9Y/wD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kD/wpX/7Lq6o/wDFTNi/+/h337wo+8h/yvFr&#10;/wA8MX/aRddfT9/cqf8AiLG//wDi133/AHaNj615/eP3XX7r3v3Xuve/de697917r3v3Xuve/de6&#10;97917r3v3Xuvpx/Af/shX4W/+KmfHP8A989hvfS3kP8A5UfZv+eG0/7R4+viD+9j/wCJT+5f/i18&#10;w/8Ad3vOjZ+xX1j/AN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QP/Clf/surqj/AMVM2L/7+HffvCj7yH/K8Wv/ADwxf9pF119P39yp/wCIsb//AOLXff8Ado2P&#10;rXn94/ddfuve/de697917r3v3Xuve/de697917r3v3Xuve/de6+nH8B/+yFfhb/4qZ8c/wD3z2G9&#10;9LeQ/wDlR9m/54bT/tHj6+IP72P/AIlP7l/+LXzD/wB3e86Nn7FfWP8A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pA/8KV/+y6uqP8AxUzYv/v4d9+8KPvIf8rx&#10;a/8APDF/2kXXX0/f3Kn/AIixv/8A4td9/wB2jY+tef3j911+697917r3v3Xuve/de697917r3v3X&#10;uve/de697917r6cfwH/7IV+Fv/ipnxz/APfPYb30t5D/AOVH2b/nhtP+0ePr4g/vY/8AiU/uX/4t&#10;fMP/AHd7zo2fsV9Y/wD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kD/wpX/7Lq6o/wDFTNi/+/h337wo+8h/yvFr/wA8MX/aRddfT9/cqf8AiLG//wDi133/AHaN&#10;j615/eP3XX7r3v3Xuve/de697917r3v3Xuve/de697917r3v3Xuvpx/Af/shX4W/+KmfHP8A989h&#10;vfS3kP8A5UfZv+eG0/7R4+viD+9j/wCJT+5f/i18w/8Ad3vOjZ+xX1j/AN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QP/Clf/surqj/AMVM2L/7+HffvCj7yH/K&#10;8Wv/ADwxf9pF119P39yp/wCIsb//AOLXff8Ado2PrXn94/ddfuve/de697917r3v3Xuve/de6979&#10;17r3v3Xuve/de6+nH8B/+yFfhb/4qZ8c/wD3z2G99LeQ/wDlR9m/54bT/tHj6+IP72P/AIlP7l/+&#10;LXzD/wB3e86Nn7FfWP8A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/8KV/+y6uqP8AxUzYv/v4d9+8KPvIf8rxa/8APDF/2kXXX0/f3Kn/AIixv/8A4td9/wB2&#10;jY+tef3j911+697917r3v3Xuve/de697917r3v3Xuve/de697917r6cfwH/7IV+Fv/ipnxz/APfP&#10;Yb30t5D/AOVH2b/nhtP+0ePr4g/vY/8AiU/uX/4tfMP/AHd7zo2fsV9Y/wD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BI4YrypuLXsDcr6geD9D/ALxY8+/de67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I&#10;v/X6g8Ej6G/4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Mdq/zFvgZvXs7K9LbZ+YHx2yXbOH3XWbGquvf9K20KLdVRu+gq/s&#10;Kzb2HxGQqopchUx1AanaOgE37qtH+tWUaqOHXujne99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+bz/Nf/AJ7/APMn23/MB+SvV/S/fGT6I6z6I7W390ntLZuxMNtKrpslR9fbmqttVO8Ny5Dc&#10;NDXT1eSyckDVL3dYqZDHBDEjJJJK0zGvW+r4f+E+P88bub+Yjvrsj4xfKXEYLIdx7P2DN2tsvsnZ&#10;O2qHa+D3HsnAZXE7R3RiN5YqKtZEzK12Wo6yjlxtDHTSwNVLIlO1PCKiysTg9a62pfd+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">
              <v:rect id="Rectangle 7" o:spid="_x0000_s1027" style="position:absolute;width:68402;height:197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" strok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8" o:spid="_x0000_s1028" type="#_x0000_t75" style="position:absolute;left:41065;top:4305;width:26270;height:12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">
                <v:imagedata r:id="rId2" o:title=""/>
              </v:shape>
              <w10:wrap type="through"/>
            </v:group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850939" wp14:editId="28BF95FE">
              <wp:simplePos x="0" y="0"/>
              <wp:positionH relativeFrom="margin">
                <wp:posOffset>-544830</wp:posOffset>
              </wp:positionH>
              <wp:positionV relativeFrom="paragraph">
                <wp:posOffset>56515</wp:posOffset>
              </wp:positionV>
              <wp:extent cx="6840220" cy="215900"/>
              <wp:effectExtent l="0" t="0" r="0" b="12700"/>
              <wp:wrapThrough wrapText="bothSides">
                <wp:wrapPolygon edited="0">
                  <wp:start x="0" y="0"/>
                  <wp:lineTo x="0" y="20329"/>
                  <wp:lineTo x="21496" y="20329"/>
                  <wp:lineTo x="21496" y="0"/>
                  <wp:lineTo x="0" y="0"/>
                </wp:wrapPolygon>
              </wp:wrapThrough>
              <wp:docPr id="3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40220" cy="215900"/>
                      </a:xfrm>
                      <a:prstGeom prst="rect">
                        <a:avLst/>
                      </a:prstGeom>
                      <a:solidFill>
                        <a:srgbClr val="B70E0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05675" w:rsidRDefault="00905675" w:rsidP="00C27D36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850939" id="Rectangle 8" o:spid="_x0000_s1026" style="position:absolute;margin-left:-42.9pt;margin-top:4.45pt;width:538.6pt;height:17pt;z-index:25165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" fillcolor="#b70e0c" stroked="f">
              <v:textbox>
                <w:txbxContent>
                  <w:p w:rsidR="00905675" w:rsidRDefault="00905675" w:rsidP="00C27D36">
                    <w:pPr>
                      <w:jc w:val="center"/>
                    </w:pPr>
                  </w:p>
                </w:txbxContent>
              </v:textbox>
              <w10:wrap type="through" anchorx="margin"/>
            </v:rect>
          </w:pict>
        </mc:Fallback>
      </mc:AlternateContent>
    </w:r>
    <w:r w:rsidRPr="003B3F49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8E9F349" wp14:editId="22271256">
              <wp:simplePos x="0" y="0"/>
              <wp:positionH relativeFrom="column">
                <wp:posOffset>-501650</wp:posOffset>
              </wp:positionH>
              <wp:positionV relativeFrom="paragraph">
                <wp:posOffset>-8890</wp:posOffset>
              </wp:positionV>
              <wp:extent cx="6908800" cy="342900"/>
              <wp:effectExtent l="6350" t="3810" r="6350" b="0"/>
              <wp:wrapNone/>
              <wp:docPr id="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A41EA" w:rsidRPr="009231E5" w:rsidRDefault="007A41EA" w:rsidP="007A41EA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ÖSTERREICHISCHES JUGENDROTKREUZ</w:t>
                          </w:r>
                          <w: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241973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 xml:space="preserve">| </w:t>
                          </w:r>
                          <w:r w:rsidRPr="002C7CD8"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  <w:t>WWW.JUGENDROTKREUZ.AT</w:t>
                          </w:r>
                        </w:p>
                        <w:p w:rsidR="00905675" w:rsidRPr="00241973" w:rsidRDefault="00905675" w:rsidP="003B3F49">
                          <w:pPr>
                            <w:rPr>
                              <w:rFonts w:cs="Arial"/>
                              <w:b/>
                              <w:color w:val="FFFFF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E9F34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9.5pt;margin-top:-.7pt;width:544pt;height:2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" filled="f" stroked="f">
              <v:textbox inset=",7.2pt,,7.2pt">
                <w:txbxContent>
                  <w:p w:rsidR="007A41EA" w:rsidRPr="009231E5" w:rsidRDefault="007A41EA" w:rsidP="007A41EA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ÖSTERREICHISCHES JUGENDROTKREUZ</w:t>
                    </w:r>
                    <w: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 </w:t>
                    </w:r>
                    <w:r w:rsidRPr="00241973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 xml:space="preserve">| </w:t>
                    </w:r>
                    <w:r w:rsidRPr="002C7CD8"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  <w:t>WWW.JUGENDROTKREUZ.AT</w:t>
                    </w:r>
                  </w:p>
                  <w:p w:rsidR="00905675" w:rsidRPr="00241973" w:rsidRDefault="00905675" w:rsidP="003B3F49">
                    <w:pPr>
                      <w:rPr>
                        <w:rFonts w:cs="Arial"/>
                        <w:b/>
                        <w:color w:val="FFFFFF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E39" w:rsidRDefault="000C0E39" w:rsidP="00D261A0">
      <w:r>
        <w:separator/>
      </w:r>
    </w:p>
  </w:footnote>
  <w:footnote w:type="continuationSeparator" w:id="0">
    <w:p w:rsidR="000C0E39" w:rsidRDefault="000C0E39" w:rsidP="00D26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5675" w:rsidRPr="00F37689" w:rsidRDefault="00905675" w:rsidP="009A6BA4">
    <w:pPr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7361F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462319"/>
    <w:multiLevelType w:val="multilevel"/>
    <w:tmpl w:val="816C7C70"/>
    <w:lvl w:ilvl="0">
      <w:start w:val="1"/>
      <w:numFmt w:val="decimal"/>
      <w:pStyle w:val="Nummerier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800741E"/>
    <w:multiLevelType w:val="hybridMultilevel"/>
    <w:tmpl w:val="A82E6956"/>
    <w:lvl w:ilvl="0" w:tplc="8A5698D4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D333F"/>
    <w:multiLevelType w:val="multilevel"/>
    <w:tmpl w:val="C2E68F88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0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31" w:hanging="81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5" w:hanging="124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78" w:hanging="133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42" w:hanging="19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09" w:hanging="21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90" w:hanging="24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13" w:hanging="2733"/>
      </w:pPr>
      <w:rPr>
        <w:rFonts w:hint="default"/>
      </w:rPr>
    </w:lvl>
  </w:abstractNum>
  <w:abstractNum w:abstractNumId="4" w15:restartNumberingAfterBreak="0">
    <w:nsid w:val="48E36516"/>
    <w:multiLevelType w:val="hybridMultilevel"/>
    <w:tmpl w:val="AC0498BA"/>
    <w:lvl w:ilvl="0" w:tplc="B498B12A">
      <w:start w:val="1"/>
      <w:numFmt w:val="bullet"/>
      <w:lvlText w:val=""/>
      <w:lvlJc w:val="left"/>
      <w:pPr>
        <w:ind w:left="284" w:firstLine="0"/>
      </w:pPr>
      <w:rPr>
        <w:rFonts w:ascii="Wingdings" w:hAnsi="Wingdings" w:hint="default"/>
        <w:color w:val="4C4C4C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doNotShadeFormData/>
  <w:characterSpacingControl w:val="doNotCompress"/>
  <w:hdrShapeDefaults>
    <o:shapedefaults v:ext="edit" spidmax="6145">
      <o:colormru v:ext="edit" colors="#b70e0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E39"/>
    <w:rsid w:val="00016B17"/>
    <w:rsid w:val="000369C4"/>
    <w:rsid w:val="00071174"/>
    <w:rsid w:val="000B5251"/>
    <w:rsid w:val="000C0E39"/>
    <w:rsid w:val="000E38F3"/>
    <w:rsid w:val="000F2F69"/>
    <w:rsid w:val="00126DFC"/>
    <w:rsid w:val="00142EF6"/>
    <w:rsid w:val="00157332"/>
    <w:rsid w:val="001A141A"/>
    <w:rsid w:val="001B24CE"/>
    <w:rsid w:val="001B3502"/>
    <w:rsid w:val="001C5A20"/>
    <w:rsid w:val="00206C2C"/>
    <w:rsid w:val="00241973"/>
    <w:rsid w:val="002434B1"/>
    <w:rsid w:val="002826AF"/>
    <w:rsid w:val="002829E4"/>
    <w:rsid w:val="00294EFE"/>
    <w:rsid w:val="002C7028"/>
    <w:rsid w:val="002F4398"/>
    <w:rsid w:val="00305077"/>
    <w:rsid w:val="00311096"/>
    <w:rsid w:val="003262E7"/>
    <w:rsid w:val="00334B16"/>
    <w:rsid w:val="003460DE"/>
    <w:rsid w:val="0037511F"/>
    <w:rsid w:val="003B3F49"/>
    <w:rsid w:val="00433B50"/>
    <w:rsid w:val="00440CB5"/>
    <w:rsid w:val="0044548C"/>
    <w:rsid w:val="004550E2"/>
    <w:rsid w:val="00462EC5"/>
    <w:rsid w:val="00475BC1"/>
    <w:rsid w:val="00482DCA"/>
    <w:rsid w:val="0048448C"/>
    <w:rsid w:val="004904A3"/>
    <w:rsid w:val="00491471"/>
    <w:rsid w:val="004B5B9A"/>
    <w:rsid w:val="005751BD"/>
    <w:rsid w:val="0059170F"/>
    <w:rsid w:val="005C27D3"/>
    <w:rsid w:val="005E1400"/>
    <w:rsid w:val="005F1A17"/>
    <w:rsid w:val="006050B7"/>
    <w:rsid w:val="0062070A"/>
    <w:rsid w:val="0063312A"/>
    <w:rsid w:val="0064228A"/>
    <w:rsid w:val="006A1DED"/>
    <w:rsid w:val="006B49D9"/>
    <w:rsid w:val="006E28BF"/>
    <w:rsid w:val="006F3EFA"/>
    <w:rsid w:val="0075197C"/>
    <w:rsid w:val="0077385C"/>
    <w:rsid w:val="007873FD"/>
    <w:rsid w:val="00794600"/>
    <w:rsid w:val="007A41EA"/>
    <w:rsid w:val="007C6074"/>
    <w:rsid w:val="00863A3E"/>
    <w:rsid w:val="008F2091"/>
    <w:rsid w:val="00905675"/>
    <w:rsid w:val="00912634"/>
    <w:rsid w:val="00923B93"/>
    <w:rsid w:val="00946B2A"/>
    <w:rsid w:val="009A6BA4"/>
    <w:rsid w:val="009B6688"/>
    <w:rsid w:val="00A01C76"/>
    <w:rsid w:val="00A67A87"/>
    <w:rsid w:val="00A769D9"/>
    <w:rsid w:val="00B44A8A"/>
    <w:rsid w:val="00B61D5E"/>
    <w:rsid w:val="00B74002"/>
    <w:rsid w:val="00B80C91"/>
    <w:rsid w:val="00BC48DA"/>
    <w:rsid w:val="00BC5E4E"/>
    <w:rsid w:val="00C27D36"/>
    <w:rsid w:val="00C32C01"/>
    <w:rsid w:val="00C71317"/>
    <w:rsid w:val="00CF1404"/>
    <w:rsid w:val="00CF4A26"/>
    <w:rsid w:val="00D261A0"/>
    <w:rsid w:val="00D42D3A"/>
    <w:rsid w:val="00D73150"/>
    <w:rsid w:val="00D92C7E"/>
    <w:rsid w:val="00DA2AAB"/>
    <w:rsid w:val="00DD0489"/>
    <w:rsid w:val="00DF1941"/>
    <w:rsid w:val="00E57666"/>
    <w:rsid w:val="00E60ABF"/>
    <w:rsid w:val="00E97C69"/>
    <w:rsid w:val="00EA58A1"/>
    <w:rsid w:val="00ED3F5F"/>
    <w:rsid w:val="00EF29B4"/>
    <w:rsid w:val="00F37689"/>
    <w:rsid w:val="00F712DC"/>
    <w:rsid w:val="00F86F95"/>
    <w:rsid w:val="00F94DE6"/>
    <w:rsid w:val="00FC10EF"/>
    <w:rsid w:val="00FE1BF3"/>
    <w:rsid w:val="00FF2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b70e0c"/>
    </o:shapedefaults>
    <o:shapelayout v:ext="edit">
      <o:idmap v:ext="edit" data="1"/>
    </o:shapelayout>
  </w:shapeDefaults>
  <w:decimalSymbol w:val=","/>
  <w:listSeparator w:val=";"/>
  <w14:docId w14:val="514E6111"/>
  <w15:docId w15:val="{AB250501-93C0-46A3-AC9E-76F869493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B5251"/>
    <w:rPr>
      <w:rFonts w:ascii="Dunant" w:hAnsi="Dunant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B5251"/>
    <w:pPr>
      <w:keepNext/>
      <w:keepLines/>
      <w:spacing w:line="260" w:lineRule="atLeast"/>
      <w:ind w:firstLine="1"/>
      <w:outlineLvl w:val="0"/>
    </w:pPr>
    <w:rPr>
      <w:rFonts w:ascii="Dunant Medium" w:eastAsia="Times New Roman" w:hAnsi="Dunant Medium"/>
      <w:bCs/>
      <w:color w:val="B70E0C"/>
      <w:sz w:val="3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B5251"/>
    <w:pPr>
      <w:keepNext/>
      <w:keepLines/>
      <w:spacing w:line="260" w:lineRule="atLeast"/>
      <w:ind w:firstLine="1"/>
      <w:outlineLvl w:val="1"/>
    </w:pPr>
    <w:rPr>
      <w:rFonts w:ascii="Dunant Medium" w:eastAsia="Times New Roman" w:hAnsi="Dunant Medium"/>
      <w:bCs/>
      <w:color w:val="B70E0C"/>
      <w:sz w:val="28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B5251"/>
    <w:pPr>
      <w:spacing w:line="260" w:lineRule="atLeast"/>
      <w:outlineLvl w:val="2"/>
    </w:pPr>
    <w:rPr>
      <w:rFonts w:eastAsia="Verdana"/>
      <w:b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C10EF"/>
    <w:pPr>
      <w:keepNext/>
      <w:outlineLvl w:val="3"/>
    </w:pPr>
    <w:rPr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0B5251"/>
    <w:rPr>
      <w:rFonts w:ascii="Dunant Medium" w:eastAsia="Times New Roman" w:hAnsi="Dunant Medium"/>
      <w:bCs/>
      <w:color w:val="B70E0C"/>
      <w:sz w:val="32"/>
      <w:szCs w:val="24"/>
      <w:lang w:eastAsia="en-US"/>
    </w:rPr>
  </w:style>
  <w:style w:type="character" w:customStyle="1" w:styleId="berschrift2Zchn">
    <w:name w:val="Überschrift 2 Zchn"/>
    <w:link w:val="berschrift2"/>
    <w:uiPriority w:val="9"/>
    <w:rsid w:val="000B5251"/>
    <w:rPr>
      <w:rFonts w:ascii="Dunant Medium" w:eastAsia="Times New Roman" w:hAnsi="Dunant Medium"/>
      <w:bCs/>
      <w:color w:val="B70E0C"/>
      <w:sz w:val="28"/>
      <w:szCs w:val="24"/>
      <w:lang w:eastAsia="en-US"/>
    </w:rPr>
  </w:style>
  <w:style w:type="character" w:customStyle="1" w:styleId="berschrift3Zchn">
    <w:name w:val="Überschrift 3 Zchn"/>
    <w:link w:val="berschrift3"/>
    <w:uiPriority w:val="9"/>
    <w:rsid w:val="000B5251"/>
    <w:rPr>
      <w:rFonts w:ascii="Dunant" w:eastAsia="Verdana" w:hAnsi="Dunant"/>
      <w:b/>
      <w:sz w:val="24"/>
      <w:szCs w:val="22"/>
      <w:lang w:eastAsia="en-US"/>
    </w:rPr>
  </w:style>
  <w:style w:type="character" w:customStyle="1" w:styleId="berschrift4Zchn">
    <w:name w:val="Überschrift 4 Zchn"/>
    <w:link w:val="berschrift4"/>
    <w:uiPriority w:val="9"/>
    <w:rsid w:val="00FC10EF"/>
    <w:rPr>
      <w:rFonts w:ascii="Dunant" w:eastAsia="MS Mincho" w:hAnsi="Dunant" w:cs="Times New Roman"/>
      <w:bCs/>
      <w:sz w:val="24"/>
      <w:szCs w:val="28"/>
    </w:rPr>
  </w:style>
  <w:style w:type="table" w:styleId="Tabellenraster">
    <w:name w:val="Table Grid"/>
    <w:basedOn w:val="NormaleTabelle"/>
    <w:uiPriority w:val="59"/>
    <w:rsid w:val="00DA2A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uiPriority w:val="99"/>
    <w:semiHidden/>
    <w:unhideWhenUsed/>
    <w:rsid w:val="00F37689"/>
  </w:style>
  <w:style w:type="paragraph" w:customStyle="1" w:styleId="Funote">
    <w:name w:val="Fußnote"/>
    <w:basedOn w:val="Standard"/>
    <w:link w:val="FunoteZchn"/>
    <w:qFormat/>
    <w:rsid w:val="00D73150"/>
    <w:pPr>
      <w:tabs>
        <w:tab w:val="center" w:pos="4536"/>
        <w:tab w:val="right" w:pos="9072"/>
      </w:tabs>
    </w:pPr>
    <w:rPr>
      <w:rFonts w:ascii="Verdana" w:eastAsia="Verdana" w:hAnsi="Verdana"/>
      <w:sz w:val="11"/>
      <w:szCs w:val="11"/>
      <w:lang w:eastAsia="en-US"/>
    </w:rPr>
  </w:style>
  <w:style w:type="character" w:customStyle="1" w:styleId="FunoteZchn">
    <w:name w:val="Fußnote Zchn"/>
    <w:link w:val="Funote"/>
    <w:rsid w:val="00D73150"/>
    <w:rPr>
      <w:rFonts w:ascii="Verdana" w:eastAsia="Verdana" w:hAnsi="Verdana"/>
      <w:sz w:val="11"/>
      <w:szCs w:val="11"/>
      <w:lang w:eastAsia="en-US"/>
    </w:rPr>
  </w:style>
  <w:style w:type="character" w:styleId="BesuchterLink">
    <w:name w:val="FollowedHyperlink"/>
    <w:uiPriority w:val="99"/>
    <w:semiHidden/>
    <w:unhideWhenUsed/>
    <w:rsid w:val="004904A3"/>
    <w:rPr>
      <w:color w:val="800080"/>
      <w:u w:val="single"/>
    </w:rPr>
  </w:style>
  <w:style w:type="paragraph" w:customStyle="1" w:styleId="Nummerierung">
    <w:name w:val="Nummerierung"/>
    <w:basedOn w:val="Standard"/>
    <w:qFormat/>
    <w:rsid w:val="000B5251"/>
    <w:pPr>
      <w:numPr>
        <w:numId w:val="4"/>
      </w:numPr>
      <w:spacing w:line="260" w:lineRule="atLeast"/>
    </w:pPr>
    <w:rPr>
      <w:rFonts w:eastAsia="Verdana"/>
      <w:szCs w:val="20"/>
      <w:lang w:eastAsia="en-US"/>
    </w:rPr>
  </w:style>
  <w:style w:type="paragraph" w:customStyle="1" w:styleId="Aufzaehlung1">
    <w:name w:val="Aufzaehlung 1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paragraph" w:customStyle="1" w:styleId="Aufzaehlung2">
    <w:name w:val="Aufzaehlung 2"/>
    <w:basedOn w:val="Standard"/>
    <w:qFormat/>
    <w:rsid w:val="005C27D3"/>
    <w:pPr>
      <w:tabs>
        <w:tab w:val="num" w:pos="720"/>
      </w:tabs>
      <w:ind w:left="720" w:hanging="720"/>
    </w:pPr>
    <w:rPr>
      <w:rFonts w:eastAsia="Verdana" w:cs="Verdana"/>
      <w:szCs w:val="22"/>
      <w:lang w:eastAsia="en-US"/>
    </w:rPr>
  </w:style>
  <w:style w:type="character" w:styleId="Hyperlink">
    <w:name w:val="Hyperlink"/>
    <w:uiPriority w:val="99"/>
    <w:unhideWhenUsed/>
    <w:rsid w:val="00C7131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41973"/>
    <w:rPr>
      <w:rFonts w:ascii="Dunant" w:hAnsi="Dunant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4197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41973"/>
    <w:rPr>
      <w:rFonts w:ascii="Dunant" w:hAnsi="Dunant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567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56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10.%20Interne_Organisation\13.%20Vorlagen\WORD%20Vorlagen\JRK_Memo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JRK_Memo</Template>
  <TotalTime>0</TotalTime>
  <Pages>1</Pages>
  <Words>209</Words>
  <Characters>1317</Characters>
  <Application>Microsoft Office Word</Application>
  <DocSecurity>0</DocSecurity>
  <Lines>10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ÜBERSCHRIFT 1</vt:lpstr>
      <vt:lpstr>    Überschrift 2</vt:lpstr>
      <vt:lpstr>        Überschrift 3</vt:lpstr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Blüthl Brigitte (OeRK)</dc:creator>
  <cp:keywords/>
  <cp:lastModifiedBy>Blüthl Brigitte (OeRK)</cp:lastModifiedBy>
  <cp:revision>4</cp:revision>
  <cp:lastPrinted>2018-10-23T11:06:00Z</cp:lastPrinted>
  <dcterms:created xsi:type="dcterms:W3CDTF">2019-11-27T14:24:00Z</dcterms:created>
  <dcterms:modified xsi:type="dcterms:W3CDTF">2019-12-10T10:02:00Z</dcterms:modified>
</cp:coreProperties>
</file>